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A71A2" w14:textId="457AE8D4" w:rsidR="001B567E" w:rsidRDefault="001B567E" w:rsidP="005A2C89">
      <w:pPr>
        <w:pStyle w:val="Heading1"/>
        <w:rPr>
          <w:sz w:val="48"/>
        </w:rPr>
      </w:pPr>
      <w:r w:rsidRPr="001B567E">
        <w:rPr>
          <w:noProof/>
          <w:sz w:val="48"/>
        </w:rPr>
        <w:drawing>
          <wp:inline distT="0" distB="0" distL="0" distR="0" wp14:anchorId="1742E4FC" wp14:editId="33FFDC44">
            <wp:extent cx="6400800" cy="2512060"/>
            <wp:effectExtent l="0" t="0" r="0" b="2540"/>
            <wp:docPr id="176081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19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D8CC" w14:textId="18C47538" w:rsidR="005A2C89" w:rsidRPr="005426B2" w:rsidRDefault="005A2C89" w:rsidP="005A2C89">
      <w:pPr>
        <w:pStyle w:val="Heading1"/>
        <w:rPr>
          <w:sz w:val="48"/>
        </w:rPr>
      </w:pPr>
      <w:r w:rsidRPr="005426B2">
        <w:rPr>
          <w:sz w:val="48"/>
        </w:rPr>
        <w:t>20</w:t>
      </w:r>
      <w:r>
        <w:rPr>
          <w:sz w:val="48"/>
        </w:rPr>
        <w:t>2</w:t>
      </w:r>
      <w:r w:rsidR="00880DF4">
        <w:rPr>
          <w:sz w:val="48"/>
        </w:rPr>
        <w:t>5</w:t>
      </w:r>
      <w:r w:rsidRPr="005426B2">
        <w:rPr>
          <w:sz w:val="48"/>
        </w:rPr>
        <w:t xml:space="preserve"> APQC Schedule </w:t>
      </w:r>
    </w:p>
    <w:p w14:paraId="1E62F529" w14:textId="77777777" w:rsidR="00A8473C" w:rsidRDefault="00A8473C" w:rsidP="005A2C89">
      <w:pPr>
        <w:pStyle w:val="Heading1"/>
        <w:rPr>
          <w:sz w:val="28"/>
        </w:rPr>
      </w:pPr>
    </w:p>
    <w:p w14:paraId="47AABDBC" w14:textId="11201AF0" w:rsidR="005A2C89" w:rsidRPr="005426B2" w:rsidRDefault="005A2C89" w:rsidP="005A2C89">
      <w:pPr>
        <w:pStyle w:val="Heading1"/>
        <w:rPr>
          <w:sz w:val="28"/>
        </w:rPr>
      </w:pPr>
      <w:r>
        <w:rPr>
          <w:sz w:val="28"/>
        </w:rPr>
        <w:t>Sunday</w:t>
      </w:r>
      <w:r w:rsidRPr="005426B2">
        <w:rPr>
          <w:sz w:val="28"/>
        </w:rPr>
        <w:t xml:space="preserve">, </w:t>
      </w:r>
      <w:r w:rsidR="00880DF4">
        <w:rPr>
          <w:sz w:val="28"/>
        </w:rPr>
        <w:t>September</w:t>
      </w:r>
      <w:r>
        <w:rPr>
          <w:sz w:val="28"/>
        </w:rPr>
        <w:t xml:space="preserve"> </w:t>
      </w:r>
      <w:r w:rsidR="00880DF4">
        <w:rPr>
          <w:sz w:val="28"/>
        </w:rPr>
        <w:t>21st</w:t>
      </w:r>
    </w:p>
    <w:p w14:paraId="7C3DB4E7" w14:textId="68B5F2DC" w:rsidR="005A2C89" w:rsidRPr="00AF1AF2" w:rsidRDefault="005A2C89" w:rsidP="005A2C89">
      <w:pPr>
        <w:pStyle w:val="Heading1"/>
        <w:rPr>
          <w:sz w:val="18"/>
        </w:rPr>
      </w:pPr>
      <w:r w:rsidRPr="00AF1AF2">
        <w:rPr>
          <w:sz w:val="24"/>
        </w:rPr>
        <w:t>Welcome Reception</w:t>
      </w:r>
    </w:p>
    <w:tbl>
      <w:tblPr>
        <w:tblStyle w:val="TableGridLight"/>
        <w:tblW w:w="9631" w:type="dxa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87"/>
        <w:gridCol w:w="7644"/>
      </w:tblGrid>
      <w:tr w:rsidR="005A2C89" w:rsidRPr="00F14BF0" w14:paraId="7004FEC4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6651F96D" w14:textId="7537573E" w:rsidR="005A2C89" w:rsidRPr="00AF1AF2" w:rsidRDefault="00537283" w:rsidP="00AA4171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6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8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:00pm</w:t>
            </w:r>
          </w:p>
        </w:tc>
        <w:tc>
          <w:tcPr>
            <w:tcW w:w="7644" w:type="dxa"/>
          </w:tcPr>
          <w:p w14:paraId="71DAC002" w14:textId="5660090F" w:rsidR="005A2C89" w:rsidRPr="000953A1" w:rsidRDefault="005A2C89" w:rsidP="00AA4171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Registration/Welcome Reception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 xml:space="preserve"> (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>Holiday Inn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)</w:t>
            </w:r>
          </w:p>
        </w:tc>
      </w:tr>
    </w:tbl>
    <w:p w14:paraId="0BE53BA1" w14:textId="2BB47818" w:rsidR="005A2C89" w:rsidRDefault="005A2C89" w:rsidP="005A2C89">
      <w:pPr>
        <w:pStyle w:val="Heading1"/>
        <w:rPr>
          <w:sz w:val="48"/>
        </w:rPr>
      </w:pPr>
    </w:p>
    <w:p w14:paraId="45700829" w14:textId="77777777" w:rsidR="005A2C89" w:rsidRDefault="005A2C89">
      <w:pPr>
        <w:rPr>
          <w:rFonts w:asciiTheme="majorHAnsi" w:hAnsiTheme="majorHAnsi" w:cs="Arial"/>
          <w:b/>
          <w:bCs/>
          <w:kern w:val="32"/>
          <w:sz w:val="48"/>
          <w:szCs w:val="32"/>
        </w:rPr>
      </w:pPr>
      <w:r>
        <w:rPr>
          <w:sz w:val="48"/>
        </w:rPr>
        <w:br w:type="page"/>
      </w:r>
    </w:p>
    <w:p w14:paraId="61C70916" w14:textId="77777777" w:rsidR="005A2C89" w:rsidRDefault="005A2C89" w:rsidP="005A2C89">
      <w:pPr>
        <w:pStyle w:val="Heading1"/>
        <w:rPr>
          <w:sz w:val="48"/>
        </w:rPr>
      </w:pPr>
    </w:p>
    <w:p w14:paraId="3557AE13" w14:textId="77777777" w:rsidR="008B41F8" w:rsidRDefault="008B41F8" w:rsidP="005A2C89">
      <w:pPr>
        <w:pStyle w:val="Heading1"/>
        <w:rPr>
          <w:sz w:val="28"/>
        </w:rPr>
      </w:pPr>
    </w:p>
    <w:p w14:paraId="3E2464D7" w14:textId="08B1D5B4" w:rsidR="005A2C89" w:rsidRPr="005426B2" w:rsidRDefault="005A2C89" w:rsidP="005A2C89">
      <w:pPr>
        <w:pStyle w:val="Heading1"/>
        <w:rPr>
          <w:sz w:val="28"/>
        </w:rPr>
      </w:pPr>
      <w:r>
        <w:rPr>
          <w:sz w:val="28"/>
        </w:rPr>
        <w:t>Monday</w:t>
      </w:r>
      <w:r w:rsidRPr="005426B2">
        <w:rPr>
          <w:sz w:val="28"/>
        </w:rPr>
        <w:t xml:space="preserve">, </w:t>
      </w:r>
      <w:r w:rsidR="00880DF4">
        <w:rPr>
          <w:sz w:val="28"/>
        </w:rPr>
        <w:t>September</w:t>
      </w:r>
      <w:r>
        <w:rPr>
          <w:sz w:val="28"/>
        </w:rPr>
        <w:t xml:space="preserve"> </w:t>
      </w:r>
      <w:r w:rsidR="00880DF4">
        <w:rPr>
          <w:sz w:val="28"/>
        </w:rPr>
        <w:t>22nd</w:t>
      </w:r>
    </w:p>
    <w:p w14:paraId="153D6905" w14:textId="2DCEF972" w:rsidR="005A2C89" w:rsidRPr="00D713CD" w:rsidRDefault="00880DF4" w:rsidP="005A2C89">
      <w:pPr>
        <w:pStyle w:val="Heading1"/>
        <w:rPr>
          <w:i/>
          <w:iCs/>
          <w:sz w:val="18"/>
        </w:rPr>
      </w:pPr>
      <w:r>
        <w:rPr>
          <w:i/>
          <w:iCs/>
          <w:sz w:val="24"/>
        </w:rPr>
        <w:t>Scalable Performance Estimation</w:t>
      </w:r>
    </w:p>
    <w:tbl>
      <w:tblPr>
        <w:tblStyle w:val="TableGridLight"/>
        <w:tblW w:w="9631" w:type="dxa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87"/>
        <w:gridCol w:w="7644"/>
      </w:tblGrid>
      <w:tr w:rsidR="005A2C89" w:rsidRPr="00AF1AF2" w14:paraId="1DB421CB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6FF2A148" w14:textId="478FED1A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8:45am</w:t>
            </w:r>
          </w:p>
        </w:tc>
        <w:tc>
          <w:tcPr>
            <w:tcW w:w="7644" w:type="dxa"/>
          </w:tcPr>
          <w:p w14:paraId="4A223766" w14:textId="0EF4566C" w:rsidR="005A2C89" w:rsidRPr="00AF1AF2" w:rsidRDefault="005A2C89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Breakfast and 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>R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egistration</w:t>
            </w:r>
          </w:p>
        </w:tc>
      </w:tr>
      <w:tr w:rsidR="005A2C89" w:rsidRPr="00AF1AF2" w14:paraId="2D4C039E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22812524" w14:textId="3D0CFEDB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8:45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9:00am</w:t>
            </w:r>
          </w:p>
        </w:tc>
        <w:tc>
          <w:tcPr>
            <w:tcW w:w="7644" w:type="dxa"/>
          </w:tcPr>
          <w:p w14:paraId="4F7A98FD" w14:textId="77777777" w:rsidR="005A2C89" w:rsidRPr="00AF1AF2" w:rsidRDefault="005A2C89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Welcome and Workshop Overview</w:t>
            </w:r>
          </w:p>
        </w:tc>
      </w:tr>
      <w:tr w:rsidR="005A2C89" w:rsidRPr="00AF1AF2" w14:paraId="6EE40BA3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583398D7" w14:textId="78CF55E0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9:00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10:00am</w:t>
            </w:r>
          </w:p>
        </w:tc>
        <w:tc>
          <w:tcPr>
            <w:tcW w:w="7644" w:type="dxa"/>
          </w:tcPr>
          <w:p w14:paraId="4E7B6525" w14:textId="229DAF93" w:rsidR="005A2C89" w:rsidRPr="00AF1AF2" w:rsidRDefault="0028450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Senrui</w:t>
            </w:r>
            <w:proofErr w:type="spellEnd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Chen, </w:t>
            </w:r>
            <w:r w:rsidR="00A368A5">
              <w:rPr>
                <w:rFonts w:ascii="Helvetica" w:hAnsi="Helvetica" w:cs="Helvetica"/>
                <w:b/>
                <w:bCs/>
                <w:sz w:val="22"/>
                <w:szCs w:val="22"/>
              </w:rPr>
              <w:t>“</w:t>
            </w:r>
            <w:r w:rsidR="00A368A5" w:rsidRPr="00A368A5">
              <w:rPr>
                <w:rFonts w:ascii="Helvetica" w:hAnsi="Helvetica" w:cs="Helvetica"/>
                <w:sz w:val="22"/>
                <w:szCs w:val="22"/>
              </w:rPr>
              <w:t>Disambiguating Pauli noise in quantum computers</w:t>
            </w:r>
            <w:r w:rsidR="00A368A5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A368A5" w:rsidRPr="00A368A5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880DF4" w:rsidRPr="00AF1AF2" w14:paraId="3D3D9E32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171FEB53" w14:textId="243C81DB" w:rsidR="00880DF4" w:rsidRPr="00AF1AF2" w:rsidRDefault="00880DF4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10:00 – 10:30am</w:t>
            </w:r>
          </w:p>
        </w:tc>
        <w:tc>
          <w:tcPr>
            <w:tcW w:w="7644" w:type="dxa"/>
          </w:tcPr>
          <w:p w14:paraId="3E938AB9" w14:textId="04A77567" w:rsidR="00880DF4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Alireza Seif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“On (non-)</w:t>
            </w:r>
            <w:proofErr w:type="spellStart"/>
            <w:r w:rsidRPr="00880DF4">
              <w:rPr>
                <w:rFonts w:ascii="Helvetica" w:hAnsi="Helvetica" w:cs="Helvetica"/>
                <w:sz w:val="22"/>
                <w:szCs w:val="22"/>
              </w:rPr>
              <w:t>Markovianity</w:t>
            </w:r>
            <w:proofErr w:type="spellEnd"/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 of Paul channels”</w:t>
            </w:r>
          </w:p>
        </w:tc>
      </w:tr>
      <w:tr w:rsidR="005A2C89" w:rsidRPr="00AF1AF2" w14:paraId="1B0D6E37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3D9F6C31" w14:textId="309D1728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am</w:t>
            </w:r>
          </w:p>
        </w:tc>
        <w:tc>
          <w:tcPr>
            <w:tcW w:w="7644" w:type="dxa"/>
          </w:tcPr>
          <w:p w14:paraId="280676EF" w14:textId="427AE7C5" w:rsidR="005A2C89" w:rsidRPr="00AF1AF2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&amp; collaboration break</w:t>
            </w:r>
          </w:p>
        </w:tc>
      </w:tr>
      <w:tr w:rsidR="005A2C89" w:rsidRPr="00AF1AF2" w14:paraId="0FE497F7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5ED44E3B" w14:textId="731B0321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</w:p>
        </w:tc>
        <w:tc>
          <w:tcPr>
            <w:tcW w:w="7644" w:type="dxa"/>
          </w:tcPr>
          <w:p w14:paraId="11CA106B" w14:textId="295F7A8E" w:rsidR="005A2C89" w:rsidRPr="00A8473C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Jan </w:t>
            </w:r>
            <w:proofErr w:type="spellStart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Nöller</w:t>
            </w:r>
            <w:proofErr w:type="spellEnd"/>
            <w:r w:rsidRPr="00880DF4">
              <w:rPr>
                <w:rFonts w:ascii="Helvetica" w:hAnsi="Helvetica" w:cs="Helvetica"/>
                <w:sz w:val="22"/>
                <w:szCs w:val="22"/>
              </w:rPr>
              <w:t>, “Sound and SPAM-agnostic certification of quantum computation”</w:t>
            </w:r>
          </w:p>
        </w:tc>
      </w:tr>
      <w:tr w:rsidR="005A2C89" w:rsidRPr="00AF1AF2" w14:paraId="0BD910C5" w14:textId="77777777" w:rsidTr="00AA4171">
        <w:trPr>
          <w:trHeight w:val="729"/>
          <w:jc w:val="center"/>
        </w:trPr>
        <w:tc>
          <w:tcPr>
            <w:tcW w:w="1987" w:type="dxa"/>
            <w:vAlign w:val="center"/>
          </w:tcPr>
          <w:p w14:paraId="4FA68FF5" w14:textId="027C41CE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am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12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15p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m</w:t>
            </w:r>
          </w:p>
        </w:tc>
        <w:tc>
          <w:tcPr>
            <w:tcW w:w="7644" w:type="dxa"/>
          </w:tcPr>
          <w:p w14:paraId="43ED90CE" w14:textId="6AEE563C" w:rsidR="005A2C89" w:rsidRPr="00880DF4" w:rsidRDefault="00880DF4" w:rsidP="00880DF4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Simon William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“Quantum Advantage in Resource Estimation”</w:t>
            </w:r>
          </w:p>
        </w:tc>
      </w:tr>
      <w:tr w:rsidR="005A2C89" w:rsidRPr="00AF1AF2" w14:paraId="46FA64E1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2165188E" w14:textId="6E5F9282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2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4A708E59" w14:textId="77777777" w:rsidR="00A8473C" w:rsidRDefault="00A8473C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  <w:p w14:paraId="568A1986" w14:textId="667EC852" w:rsidR="005A2C89" w:rsidRDefault="001B567E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L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unch (perspective tal</w:t>
            </w:r>
            <w:r>
              <w:rPr>
                <w:rFonts w:ascii="Helvetica" w:hAnsi="Helvetica" w:cs="Helvetica"/>
                <w:sz w:val="22"/>
                <w:szCs w:val="22"/>
              </w:rPr>
              <w:t>k</w:t>
            </w:r>
            <w:r w:rsidR="008B41F8">
              <w:rPr>
                <w:rFonts w:ascii="Helvetica" w:hAnsi="Helvetica" w:cs="Helvetica"/>
                <w:sz w:val="22"/>
                <w:szCs w:val="22"/>
              </w:rPr>
              <w:t xml:space="preserve"> by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FD6EE7" w:rsidRPr="00FD6EE7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Clare </w:t>
            </w:r>
            <w:proofErr w:type="spellStart"/>
            <w:r w:rsidR="00FD6EE7" w:rsidRPr="00FD6EE7">
              <w:rPr>
                <w:rFonts w:ascii="Helvetica" w:hAnsi="Helvetica" w:cs="Helvetica"/>
                <w:b/>
                <w:bCs/>
                <w:sz w:val="22"/>
                <w:szCs w:val="22"/>
              </w:rPr>
              <w:t>Alloca</w:t>
            </w:r>
            <w:proofErr w:type="spellEnd"/>
            <w:r w:rsidR="00FD6EE7">
              <w:rPr>
                <w:rFonts w:ascii="Helvetica" w:hAnsi="Helvetica" w:cs="Helvetica"/>
                <w:sz w:val="22"/>
                <w:szCs w:val="22"/>
              </w:rPr>
              <w:t>, NIST Standards Coordination Office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>)</w:t>
            </w:r>
          </w:p>
          <w:p w14:paraId="3E6BC1E6" w14:textId="3389D9AD" w:rsidR="00A8473C" w:rsidRPr="00AF1AF2" w:rsidRDefault="00A8473C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</w:p>
        </w:tc>
      </w:tr>
      <w:tr w:rsidR="00880DF4" w:rsidRPr="00AF1AF2" w14:paraId="75B381D2" w14:textId="77777777" w:rsidTr="00AA4171">
        <w:trPr>
          <w:trHeight w:val="492"/>
          <w:jc w:val="center"/>
        </w:trPr>
        <w:tc>
          <w:tcPr>
            <w:tcW w:w="1987" w:type="dxa"/>
            <w:vAlign w:val="center"/>
          </w:tcPr>
          <w:p w14:paraId="0EFCDACA" w14:textId="51956237" w:rsidR="00880DF4" w:rsidRPr="00AF1AF2" w:rsidRDefault="00880DF4" w:rsidP="00880DF4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45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15624310" w14:textId="1C612710" w:rsidR="00880DF4" w:rsidRPr="00880DF4" w:rsidRDefault="00880DF4" w:rsidP="00880DF4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Ashe Miller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“Scalable gate set tomography with a linear error model”</w:t>
            </w:r>
          </w:p>
        </w:tc>
      </w:tr>
      <w:tr w:rsidR="005A2C89" w:rsidRPr="00AF1AF2" w14:paraId="5B278C7E" w14:textId="77777777" w:rsidTr="00AA4171">
        <w:trPr>
          <w:trHeight w:val="218"/>
          <w:jc w:val="center"/>
        </w:trPr>
        <w:tc>
          <w:tcPr>
            <w:tcW w:w="1987" w:type="dxa"/>
            <w:vAlign w:val="center"/>
          </w:tcPr>
          <w:p w14:paraId="02883A4C" w14:textId="7B35C603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3F312364" w14:textId="33D55541" w:rsidR="005A2C89" w:rsidRPr="00AF1AF2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Aniket Rath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“Benchmarking IQM's effective all-to-all quantum processor”</w:t>
            </w:r>
          </w:p>
        </w:tc>
      </w:tr>
      <w:tr w:rsidR="005A2C89" w:rsidRPr="00AF1AF2" w14:paraId="036FC00D" w14:textId="77777777" w:rsidTr="00AA4171">
        <w:trPr>
          <w:trHeight w:val="492"/>
          <w:jc w:val="center"/>
        </w:trPr>
        <w:tc>
          <w:tcPr>
            <w:tcW w:w="1987" w:type="dxa"/>
            <w:vAlign w:val="center"/>
          </w:tcPr>
          <w:p w14:paraId="1745B476" w14:textId="7A5E2E27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6828E1EA" w14:textId="34A0B1DC" w:rsidR="005A2C89" w:rsidRPr="00A8473C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&amp; collaboration break</w:t>
            </w:r>
          </w:p>
        </w:tc>
      </w:tr>
      <w:tr w:rsidR="005A2C89" w:rsidRPr="00AF1AF2" w14:paraId="52FE6F78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792EF73D" w14:textId="7612874B" w:rsidR="005A2C89" w:rsidRPr="00AF1AF2" w:rsidRDefault="00880DF4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3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4:45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19CFC67D" w14:textId="35A212E3" w:rsidR="005A2C89" w:rsidRPr="00AF1AF2" w:rsidRDefault="0028450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3A63C5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 xml:space="preserve">Evaluating the performance of quantum processing </w:t>
            </w:r>
            <w:proofErr w:type="gramStart"/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>units</w:t>
            </w:r>
            <w:proofErr w:type="gramEnd"/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 xml:space="preserve"> at large width and depth</w:t>
            </w:r>
            <w:r w:rsidR="003A63C5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3A63C5" w:rsidRPr="003A63C5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 w:rsid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5A2C89" w:rsidRPr="00AF1AF2" w14:paraId="12BD1653" w14:textId="77777777" w:rsidTr="00AA4171">
        <w:trPr>
          <w:trHeight w:val="473"/>
          <w:jc w:val="center"/>
        </w:trPr>
        <w:tc>
          <w:tcPr>
            <w:tcW w:w="1987" w:type="dxa"/>
            <w:vAlign w:val="center"/>
          </w:tcPr>
          <w:p w14:paraId="06072211" w14:textId="47B7CC33" w:rsidR="005A2C89" w:rsidRPr="00AF1AF2" w:rsidRDefault="00880DF4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4:45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5:</w:t>
            </w:r>
            <w:r>
              <w:rPr>
                <w:rFonts w:ascii="Helvetica" w:hAnsi="Helvetica" w:cs="Helvetica"/>
                <w:sz w:val="22"/>
                <w:szCs w:val="22"/>
              </w:rPr>
              <w:t>00</w:t>
            </w:r>
            <w:r w:rsidR="005A2C89"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644" w:type="dxa"/>
          </w:tcPr>
          <w:p w14:paraId="5AB2A6FD" w14:textId="1C1E3350" w:rsidR="005A2C89" w:rsidRPr="00880DF4" w:rsidRDefault="00880DF4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sz w:val="22"/>
                <w:szCs w:val="22"/>
              </w:rPr>
              <w:t>Post</w:t>
            </w:r>
            <w:r>
              <w:rPr>
                <w:rFonts w:ascii="Helvetica" w:hAnsi="Helvetica" w:cs="Helvetica"/>
                <w:sz w:val="22"/>
                <w:szCs w:val="22"/>
              </w:rPr>
              <w:t>er session setup / free time</w:t>
            </w:r>
          </w:p>
        </w:tc>
      </w:tr>
      <w:tr w:rsidR="005A2C89" w:rsidRPr="00AF1AF2" w14:paraId="542BB0DE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7B0E1C88" w14:textId="122DD246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5: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0pm</w:t>
            </w:r>
          </w:p>
        </w:tc>
        <w:tc>
          <w:tcPr>
            <w:tcW w:w="7644" w:type="dxa"/>
          </w:tcPr>
          <w:p w14:paraId="676977F4" w14:textId="1BE0F7C9" w:rsidR="005A2C89" w:rsidRPr="00AF1AF2" w:rsidRDefault="005A2C89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Poster 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 xml:space="preserve">session </w:t>
            </w:r>
          </w:p>
        </w:tc>
      </w:tr>
      <w:tr w:rsidR="005A2C89" w:rsidRPr="00F14BF0" w14:paraId="32002DD3" w14:textId="77777777" w:rsidTr="00AA4171">
        <w:trPr>
          <w:trHeight w:val="236"/>
          <w:jc w:val="center"/>
        </w:trPr>
        <w:tc>
          <w:tcPr>
            <w:tcW w:w="1987" w:type="dxa"/>
            <w:vAlign w:val="center"/>
          </w:tcPr>
          <w:p w14:paraId="2B2D1DB3" w14:textId="2B35EE2A" w:rsidR="005A2C89" w:rsidRPr="00AF1AF2" w:rsidRDefault="005A2C89" w:rsidP="00296DE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0pm</w:t>
            </w:r>
            <w:r w:rsidR="0044379B">
              <w:rPr>
                <w:rFonts w:ascii="Helvetica" w:hAnsi="Helvetica" w:cs="Helvetica"/>
                <w:sz w:val="22"/>
                <w:szCs w:val="22"/>
              </w:rPr>
              <w:t xml:space="preserve"> -</w:t>
            </w:r>
          </w:p>
        </w:tc>
        <w:tc>
          <w:tcPr>
            <w:tcW w:w="7644" w:type="dxa"/>
          </w:tcPr>
          <w:p w14:paraId="7CD928D3" w14:textId="5541DDEA" w:rsidR="005A2C89" w:rsidRPr="000953A1" w:rsidRDefault="0044379B" w:rsidP="00855E6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Dinner (on your own)</w:t>
            </w:r>
          </w:p>
        </w:tc>
      </w:tr>
    </w:tbl>
    <w:p w14:paraId="062A8582" w14:textId="77777777" w:rsidR="00C775A9" w:rsidRPr="00F14BF0" w:rsidRDefault="00C775A9" w:rsidP="00C775A9">
      <w:pPr>
        <w:pStyle w:val="Heading1"/>
        <w:rPr>
          <w:sz w:val="28"/>
          <w:highlight w:val="yellow"/>
        </w:rPr>
      </w:pPr>
    </w:p>
    <w:p w14:paraId="28506DB9" w14:textId="77777777" w:rsidR="00316169" w:rsidRPr="00F14BF0" w:rsidRDefault="00316169" w:rsidP="00C775A9">
      <w:pPr>
        <w:pStyle w:val="Heading1"/>
        <w:rPr>
          <w:sz w:val="28"/>
          <w:highlight w:val="yellow"/>
        </w:rPr>
      </w:pPr>
    </w:p>
    <w:p w14:paraId="2610241C" w14:textId="77777777" w:rsidR="00E25A0E" w:rsidRDefault="00E25A0E" w:rsidP="00C775A9">
      <w:pPr>
        <w:pStyle w:val="Heading1"/>
        <w:rPr>
          <w:sz w:val="28"/>
        </w:rPr>
      </w:pPr>
    </w:p>
    <w:p w14:paraId="1ED440F5" w14:textId="77777777" w:rsidR="00E25A0E" w:rsidRDefault="00E25A0E" w:rsidP="00C775A9">
      <w:pPr>
        <w:pStyle w:val="Heading1"/>
        <w:rPr>
          <w:sz w:val="28"/>
        </w:rPr>
      </w:pPr>
    </w:p>
    <w:p w14:paraId="41794C5E" w14:textId="08A3ACC9" w:rsidR="00E25A0E" w:rsidRPr="00F14BF0" w:rsidRDefault="00E25A0E" w:rsidP="00E25A0E">
      <w:pPr>
        <w:pStyle w:val="Heading1"/>
        <w:rPr>
          <w:sz w:val="28"/>
        </w:rPr>
      </w:pPr>
      <w:r>
        <w:rPr>
          <w:sz w:val="28"/>
        </w:rPr>
        <w:t>Tuesday</w:t>
      </w:r>
      <w:r w:rsidRPr="00F14BF0">
        <w:rPr>
          <w:sz w:val="28"/>
        </w:rPr>
        <w:t xml:space="preserve">, </w:t>
      </w:r>
      <w:r w:rsidR="00880DF4">
        <w:rPr>
          <w:sz w:val="28"/>
        </w:rPr>
        <w:t>September</w:t>
      </w:r>
      <w:r w:rsidRPr="00F14BF0">
        <w:rPr>
          <w:sz w:val="28"/>
        </w:rPr>
        <w:t xml:space="preserve"> </w:t>
      </w:r>
      <w:r w:rsidR="00880DF4">
        <w:rPr>
          <w:sz w:val="28"/>
        </w:rPr>
        <w:t>23rd</w:t>
      </w:r>
    </w:p>
    <w:p w14:paraId="657395F3" w14:textId="16D8C62A" w:rsidR="00E25A0E" w:rsidRPr="00A8473C" w:rsidRDefault="00880DF4" w:rsidP="00E25A0E">
      <w:pPr>
        <w:pStyle w:val="Heading1"/>
        <w:rPr>
          <w:i/>
          <w:iCs/>
          <w:sz w:val="28"/>
        </w:rPr>
      </w:pPr>
      <w:r>
        <w:rPr>
          <w:i/>
          <w:iCs/>
          <w:sz w:val="24"/>
        </w:rPr>
        <w:t>Logical qubit QCVV</w:t>
      </w:r>
    </w:p>
    <w:tbl>
      <w:tblPr>
        <w:tblStyle w:val="TableGridLight"/>
        <w:tblW w:w="0" w:type="auto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7476"/>
      </w:tblGrid>
      <w:tr w:rsidR="00E25A0E" w:rsidRPr="00AF1AF2" w14:paraId="0AF94A83" w14:textId="77777777" w:rsidTr="00A75593">
        <w:trPr>
          <w:jc w:val="center"/>
        </w:trPr>
        <w:tc>
          <w:tcPr>
            <w:tcW w:w="2065" w:type="dxa"/>
            <w:vAlign w:val="center"/>
          </w:tcPr>
          <w:p w14:paraId="1E4C8962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7:00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8:30am</w:t>
            </w:r>
          </w:p>
        </w:tc>
        <w:tc>
          <w:tcPr>
            <w:tcW w:w="7476" w:type="dxa"/>
          </w:tcPr>
          <w:p w14:paraId="793F42F9" w14:textId="77777777" w:rsidR="00E25A0E" w:rsidRPr="00AF1AF2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Breakfast</w:t>
            </w:r>
          </w:p>
        </w:tc>
      </w:tr>
      <w:tr w:rsidR="00E25A0E" w:rsidRPr="00AF1AF2" w14:paraId="2C588263" w14:textId="77777777" w:rsidTr="00A75593">
        <w:trPr>
          <w:jc w:val="center"/>
        </w:trPr>
        <w:tc>
          <w:tcPr>
            <w:tcW w:w="2065" w:type="dxa"/>
            <w:vAlign w:val="center"/>
          </w:tcPr>
          <w:p w14:paraId="18AC4767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8:30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9:30am</w:t>
            </w:r>
          </w:p>
        </w:tc>
        <w:tc>
          <w:tcPr>
            <w:tcW w:w="7476" w:type="dxa"/>
          </w:tcPr>
          <w:p w14:paraId="243BFCA8" w14:textId="539F0D0D" w:rsidR="00E25A0E" w:rsidRPr="004D3AE9" w:rsidRDefault="0028450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Nathan Lacroix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25098E" w:rsidRPr="0025098E">
              <w:rPr>
                <w:rFonts w:ascii="Helvetica" w:hAnsi="Helvetica" w:cs="Helvetica"/>
                <w:sz w:val="22"/>
                <w:szCs w:val="22"/>
              </w:rPr>
              <w:t>Scaling and logic in the color code on a superconducting quantum processor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496270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(invited)</w:t>
            </w:r>
          </w:p>
        </w:tc>
      </w:tr>
      <w:tr w:rsidR="00E25A0E" w:rsidRPr="00AF1AF2" w14:paraId="12DE655A" w14:textId="77777777" w:rsidTr="00A75593">
        <w:trPr>
          <w:jc w:val="center"/>
        </w:trPr>
        <w:tc>
          <w:tcPr>
            <w:tcW w:w="2065" w:type="dxa"/>
            <w:vAlign w:val="center"/>
          </w:tcPr>
          <w:p w14:paraId="5A8EE322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9:30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10:00am</w:t>
            </w:r>
          </w:p>
        </w:tc>
        <w:tc>
          <w:tcPr>
            <w:tcW w:w="7476" w:type="dxa"/>
          </w:tcPr>
          <w:p w14:paraId="36AC8105" w14:textId="081E2995" w:rsidR="00E25A0E" w:rsidRPr="00A8473C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880DF4" w:rsidRPr="00AF1AF2" w14:paraId="33D46E31" w14:textId="77777777" w:rsidTr="00A75593">
        <w:trPr>
          <w:jc w:val="center"/>
        </w:trPr>
        <w:tc>
          <w:tcPr>
            <w:tcW w:w="2065" w:type="dxa"/>
            <w:vAlign w:val="center"/>
          </w:tcPr>
          <w:p w14:paraId="78E2DA93" w14:textId="77777777" w:rsidR="00880DF4" w:rsidRPr="00AF1AF2" w:rsidRDefault="00880DF4" w:rsidP="00880DF4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10:00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5am </w:t>
            </w:r>
          </w:p>
        </w:tc>
        <w:tc>
          <w:tcPr>
            <w:tcW w:w="7476" w:type="dxa"/>
          </w:tcPr>
          <w:p w14:paraId="31E8320A" w14:textId="23258D26" w:rsidR="00880DF4" w:rsidRPr="00AF1AF2" w:rsidRDefault="00880DF4" w:rsidP="00880DF4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Jordan Hines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“Turning Characterization Results into Quantum Error Correction Predictions via Detector Error Models”</w:t>
            </w:r>
          </w:p>
        </w:tc>
      </w:tr>
      <w:tr w:rsidR="00E25A0E" w:rsidRPr="00AF1AF2" w14:paraId="401C5B74" w14:textId="77777777" w:rsidTr="00A75593">
        <w:trPr>
          <w:jc w:val="center"/>
        </w:trPr>
        <w:tc>
          <w:tcPr>
            <w:tcW w:w="2065" w:type="dxa"/>
            <w:vAlign w:val="center"/>
          </w:tcPr>
          <w:p w14:paraId="77942F5B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</w:p>
        </w:tc>
        <w:tc>
          <w:tcPr>
            <w:tcW w:w="7476" w:type="dxa"/>
          </w:tcPr>
          <w:p w14:paraId="0AE9A2EF" w14:textId="25D185C8" w:rsidR="00E25A0E" w:rsidRPr="00A8473C" w:rsidRDefault="00880DF4" w:rsidP="006E65D9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Alex Kwiatkowski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“Constructing an approximate Markovian model of consecutive QEC cycles of a stabilizer code”</w:t>
            </w:r>
          </w:p>
        </w:tc>
      </w:tr>
      <w:tr w:rsidR="00E25A0E" w:rsidRPr="00AF1AF2" w14:paraId="188A5367" w14:textId="77777777" w:rsidTr="00A75593">
        <w:trPr>
          <w:jc w:val="center"/>
        </w:trPr>
        <w:tc>
          <w:tcPr>
            <w:tcW w:w="2065" w:type="dxa"/>
            <w:vAlign w:val="center"/>
          </w:tcPr>
          <w:p w14:paraId="1AED4690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5am</w:t>
            </w:r>
          </w:p>
        </w:tc>
        <w:tc>
          <w:tcPr>
            <w:tcW w:w="7476" w:type="dxa"/>
          </w:tcPr>
          <w:p w14:paraId="1BB8B87D" w14:textId="6F628703" w:rsidR="006E65D9" w:rsidRPr="00A8473C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E25A0E" w:rsidRPr="00AF1AF2" w14:paraId="102347E6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AE4E8B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am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12:15pm</w:t>
            </w:r>
          </w:p>
        </w:tc>
        <w:tc>
          <w:tcPr>
            <w:tcW w:w="7476" w:type="dxa"/>
          </w:tcPr>
          <w:p w14:paraId="7307DFD8" w14:textId="48D314C4" w:rsidR="00E25A0E" w:rsidRPr="00A8473C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Sohan Ghosh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 and </w:t>
            </w: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Adeeb Kabir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“Logical Randomized Benchmarking a Qutrit Folded Code”</w:t>
            </w:r>
          </w:p>
        </w:tc>
      </w:tr>
      <w:tr w:rsidR="00E25A0E" w:rsidRPr="00AF1AF2" w14:paraId="15F6A0CC" w14:textId="77777777" w:rsidTr="00A75593">
        <w:trPr>
          <w:jc w:val="center"/>
        </w:trPr>
        <w:tc>
          <w:tcPr>
            <w:tcW w:w="2065" w:type="dxa"/>
            <w:vAlign w:val="center"/>
          </w:tcPr>
          <w:p w14:paraId="348A01B8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12:15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1:30pm</w:t>
            </w:r>
          </w:p>
        </w:tc>
        <w:tc>
          <w:tcPr>
            <w:tcW w:w="7476" w:type="dxa"/>
          </w:tcPr>
          <w:p w14:paraId="2D70CE68" w14:textId="77777777" w:rsidR="00E25A0E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  <w:p w14:paraId="5BAB2819" w14:textId="38DCA462" w:rsidR="00E25A0E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787D11">
              <w:rPr>
                <w:rFonts w:ascii="Helvetica" w:hAnsi="Helvetica" w:cs="Helvetica"/>
                <w:sz w:val="22"/>
                <w:szCs w:val="22"/>
              </w:rPr>
              <w:t>Lunch (</w:t>
            </w:r>
            <w:r w:rsidR="00787D11" w:rsidRPr="00787D11">
              <w:rPr>
                <w:rFonts w:ascii="Helvetica" w:hAnsi="Helvetica" w:cs="Helvetica"/>
                <w:sz w:val="22"/>
                <w:szCs w:val="22"/>
              </w:rPr>
              <w:t xml:space="preserve">including </w:t>
            </w:r>
            <w:r w:rsidR="00787D11" w:rsidRPr="00787D11">
              <w:rPr>
                <w:rFonts w:ascii="Helvetica" w:hAnsi="Helvetica" w:cs="Helvetica"/>
                <w:i/>
                <w:iCs/>
                <w:sz w:val="22"/>
                <w:szCs w:val="22"/>
              </w:rPr>
              <w:t>L</w:t>
            </w:r>
            <w:r w:rsidRPr="00787D11">
              <w:rPr>
                <w:rFonts w:ascii="Helvetica" w:hAnsi="Helvetica" w:cs="Helvetica"/>
                <w:i/>
                <w:iCs/>
                <w:sz w:val="22"/>
                <w:szCs w:val="22"/>
              </w:rPr>
              <w:t>unch with an Expert</w:t>
            </w:r>
            <w:r w:rsidRPr="00787D11">
              <w:rPr>
                <w:rFonts w:ascii="Helvetica" w:hAnsi="Helvetica" w:cs="Helvetica"/>
                <w:sz w:val="22"/>
                <w:szCs w:val="22"/>
              </w:rPr>
              <w:t>)</w:t>
            </w:r>
          </w:p>
          <w:p w14:paraId="502E2963" w14:textId="77777777" w:rsidR="00E25A0E" w:rsidRPr="00AF1AF2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E25A0E" w:rsidRPr="00AF1AF2" w14:paraId="45BB3411" w14:textId="77777777" w:rsidTr="00A75593">
        <w:trPr>
          <w:jc w:val="center"/>
        </w:trPr>
        <w:tc>
          <w:tcPr>
            <w:tcW w:w="2065" w:type="dxa"/>
            <w:vAlign w:val="center"/>
          </w:tcPr>
          <w:p w14:paraId="31835FD1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2:30pm</w:t>
            </w:r>
          </w:p>
        </w:tc>
        <w:tc>
          <w:tcPr>
            <w:tcW w:w="7476" w:type="dxa"/>
          </w:tcPr>
          <w:p w14:paraId="17FFA720" w14:textId="00937449" w:rsidR="00E25A0E" w:rsidRPr="00AF1AF2" w:rsidRDefault="0028450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David Hayes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FD6EE7" w:rsidRPr="00FD6EE7">
              <w:rPr>
                <w:rFonts w:ascii="Helvetica" w:hAnsi="Helvetica" w:cs="Helvetica"/>
                <w:sz w:val="22"/>
                <w:szCs w:val="22"/>
              </w:rPr>
              <w:t>Benchmarking QCCD computers: from the physical to the logical layer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>”</w:t>
            </w:r>
            <w:r w:rsidR="00FD6EE7" w:rsidRPr="00FD6EE7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 w:rsidR="00496270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E25A0E" w:rsidRPr="00AF1AF2" w14:paraId="0DCD0914" w14:textId="77777777" w:rsidTr="00A75593">
        <w:trPr>
          <w:jc w:val="center"/>
        </w:trPr>
        <w:tc>
          <w:tcPr>
            <w:tcW w:w="2065" w:type="dxa"/>
            <w:vAlign w:val="center"/>
          </w:tcPr>
          <w:p w14:paraId="39C947EB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2:30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3:00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79D8D0BE" w14:textId="77777777" w:rsidR="00E25A0E" w:rsidRPr="00AF1AF2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E25A0E" w:rsidRPr="00AF1AF2" w14:paraId="04DF8339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E20814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00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>30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335CA981" w14:textId="69182E58" w:rsidR="00E25A0E" w:rsidRPr="009C4410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Wim van Dam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“Physical and Logical Benchmarking with Random Clifford Circuits”</w:t>
            </w:r>
          </w:p>
        </w:tc>
      </w:tr>
      <w:tr w:rsidR="00E25A0E" w:rsidRPr="00AF1AF2" w14:paraId="71B6D181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B9CE84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30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4:00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2C346942" w14:textId="04BDF844" w:rsidR="00E25A0E" w:rsidRPr="006E65D9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Jeremy Stevens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“Benchmarking Quantum Computers based on Cat-Qubits”</w:t>
            </w:r>
          </w:p>
        </w:tc>
      </w:tr>
      <w:tr w:rsidR="00E25A0E" w:rsidRPr="00AF1AF2" w14:paraId="345C72B7" w14:textId="77777777" w:rsidTr="00A75593">
        <w:trPr>
          <w:jc w:val="center"/>
        </w:trPr>
        <w:tc>
          <w:tcPr>
            <w:tcW w:w="2065" w:type="dxa"/>
            <w:vAlign w:val="center"/>
          </w:tcPr>
          <w:p w14:paraId="0D903B7A" w14:textId="77777777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 xml:space="preserve">4:00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30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7146634D" w14:textId="32D7DDC2" w:rsidR="00E25A0E" w:rsidRPr="00AF1AF2" w:rsidRDefault="00880DF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Matthew Girling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“Characterization of syndrome-dependent logical noise in detector regions”</w:t>
            </w:r>
          </w:p>
        </w:tc>
      </w:tr>
      <w:tr w:rsidR="00E25A0E" w14:paraId="15024621" w14:textId="77777777" w:rsidTr="00A75593">
        <w:trPr>
          <w:jc w:val="center"/>
        </w:trPr>
        <w:tc>
          <w:tcPr>
            <w:tcW w:w="2065" w:type="dxa"/>
            <w:vAlign w:val="center"/>
          </w:tcPr>
          <w:p w14:paraId="59A9A621" w14:textId="47A08898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30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4:45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476" w:type="dxa"/>
          </w:tcPr>
          <w:p w14:paraId="5C571D0C" w14:textId="3D25E080" w:rsidR="00E25A0E" w:rsidRPr="000953A1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E25A0E" w14:paraId="04A2F95D" w14:textId="77777777" w:rsidTr="00A75593">
        <w:trPr>
          <w:jc w:val="center"/>
        </w:trPr>
        <w:tc>
          <w:tcPr>
            <w:tcW w:w="2065" w:type="dxa"/>
            <w:vAlign w:val="center"/>
          </w:tcPr>
          <w:p w14:paraId="3BF2A3D9" w14:textId="0C63858C" w:rsidR="00E25A0E" w:rsidRPr="00AF1AF2" w:rsidRDefault="00E25A0E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4:45 – 5:</w:t>
            </w:r>
            <w:r w:rsidR="00170B9F">
              <w:rPr>
                <w:rFonts w:ascii="Helvetica" w:hAnsi="Helvetica" w:cs="Helvetica"/>
                <w:sz w:val="22"/>
                <w:szCs w:val="22"/>
              </w:rPr>
              <w:t>4</w:t>
            </w:r>
            <w:r>
              <w:rPr>
                <w:rFonts w:ascii="Helvetica" w:hAnsi="Helvetica" w:cs="Helvetica"/>
                <w:sz w:val="22"/>
                <w:szCs w:val="22"/>
              </w:rPr>
              <w:t>5pm</w:t>
            </w:r>
          </w:p>
        </w:tc>
        <w:tc>
          <w:tcPr>
            <w:tcW w:w="7476" w:type="dxa"/>
          </w:tcPr>
          <w:p w14:paraId="66848303" w14:textId="1C818C62" w:rsidR="00E25A0E" w:rsidRPr="00E25A0E" w:rsidRDefault="00284504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b/>
                <w:bCs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Bence </w:t>
            </w:r>
            <w:proofErr w:type="spellStart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Hetenyi</w:t>
            </w:r>
            <w:proofErr w:type="spellEnd"/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, </w:t>
            </w:r>
            <w:r w:rsidRPr="00284504">
              <w:rPr>
                <w:rFonts w:ascii="Helvetica" w:hAnsi="Helvetica" w:cs="Helvetica"/>
                <w:sz w:val="22"/>
                <w:szCs w:val="22"/>
              </w:rPr>
              <w:t>“Characterization of logical Bell states on superconducting qubits”</w:t>
            </w:r>
            <w:r w:rsid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 w:rsidR="00496270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E25A0E" w14:paraId="3058DDA5" w14:textId="77777777" w:rsidTr="00A75593">
        <w:trPr>
          <w:jc w:val="center"/>
        </w:trPr>
        <w:tc>
          <w:tcPr>
            <w:tcW w:w="2065" w:type="dxa"/>
            <w:vAlign w:val="center"/>
          </w:tcPr>
          <w:p w14:paraId="134921A1" w14:textId="735ACEFA" w:rsidR="00E25A0E" w:rsidRPr="000953A1" w:rsidRDefault="006E65D9" w:rsidP="00A75593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5</w:t>
            </w:r>
            <w:r w:rsidR="00E25A0E" w:rsidRPr="000953A1">
              <w:rPr>
                <w:rFonts w:ascii="Helvetica" w:hAnsi="Helvetica" w:cs="Helvetica"/>
                <w:sz w:val="22"/>
                <w:szCs w:val="22"/>
              </w:rPr>
              <w:t>:</w:t>
            </w:r>
            <w:r w:rsidR="00170B9F">
              <w:rPr>
                <w:rFonts w:ascii="Helvetica" w:hAnsi="Helvetica" w:cs="Helvetica"/>
                <w:sz w:val="22"/>
                <w:szCs w:val="22"/>
              </w:rPr>
              <w:t>4</w:t>
            </w:r>
            <w:r>
              <w:rPr>
                <w:rFonts w:ascii="Helvetica" w:hAnsi="Helvetica" w:cs="Helvetica"/>
                <w:sz w:val="22"/>
                <w:szCs w:val="22"/>
              </w:rPr>
              <w:t>5pm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E25A0E" w:rsidRPr="000953A1">
              <w:rPr>
                <w:rFonts w:ascii="Helvetica" w:hAnsi="Helvetica" w:cs="Helvetica"/>
                <w:sz w:val="22"/>
                <w:szCs w:val="22"/>
              </w:rPr>
              <w:t>-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779BD575" w14:textId="6F0CDC38" w:rsidR="00E25A0E" w:rsidRPr="00A8473C" w:rsidRDefault="00E25A0E" w:rsidP="00A75593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Dinner (on your own)</w:t>
            </w:r>
          </w:p>
        </w:tc>
      </w:tr>
    </w:tbl>
    <w:p w14:paraId="5C3BCB65" w14:textId="77777777" w:rsidR="00E25A0E" w:rsidRDefault="00E25A0E" w:rsidP="00E25A0E">
      <w:pPr>
        <w:ind w:left="0"/>
      </w:pPr>
    </w:p>
    <w:p w14:paraId="7CF6D454" w14:textId="77777777" w:rsidR="00E25A0E" w:rsidRDefault="00E25A0E" w:rsidP="00E25A0E">
      <w:pPr>
        <w:ind w:left="0"/>
      </w:pPr>
    </w:p>
    <w:p w14:paraId="7C0AE774" w14:textId="77777777" w:rsidR="00E25A0E" w:rsidRDefault="00E25A0E" w:rsidP="00C775A9">
      <w:pPr>
        <w:pStyle w:val="Heading1"/>
        <w:rPr>
          <w:sz w:val="28"/>
        </w:rPr>
      </w:pPr>
    </w:p>
    <w:p w14:paraId="1624E666" w14:textId="77777777" w:rsidR="00E25A0E" w:rsidRDefault="00E25A0E" w:rsidP="00E25A0E">
      <w:pPr>
        <w:pStyle w:val="Heading1"/>
        <w:jc w:val="left"/>
        <w:rPr>
          <w:sz w:val="28"/>
        </w:rPr>
      </w:pPr>
    </w:p>
    <w:p w14:paraId="32BFFB85" w14:textId="77777777" w:rsidR="008B41F8" w:rsidRDefault="008B41F8" w:rsidP="00E25A0E">
      <w:pPr>
        <w:pStyle w:val="Heading1"/>
        <w:jc w:val="left"/>
        <w:rPr>
          <w:sz w:val="28"/>
        </w:rPr>
      </w:pPr>
    </w:p>
    <w:p w14:paraId="308E0D1A" w14:textId="6497F028" w:rsidR="00C775A9" w:rsidRPr="00F14BF0" w:rsidRDefault="00E25A0E" w:rsidP="00C775A9">
      <w:pPr>
        <w:pStyle w:val="Heading1"/>
        <w:rPr>
          <w:sz w:val="28"/>
        </w:rPr>
      </w:pPr>
      <w:r>
        <w:rPr>
          <w:sz w:val="28"/>
        </w:rPr>
        <w:t>Wednesday</w:t>
      </w:r>
      <w:r w:rsidR="00F14BF0" w:rsidRPr="00F14BF0">
        <w:rPr>
          <w:sz w:val="28"/>
        </w:rPr>
        <w:t xml:space="preserve">, </w:t>
      </w:r>
      <w:r w:rsidR="00880DF4">
        <w:rPr>
          <w:sz w:val="28"/>
        </w:rPr>
        <w:t>September</w:t>
      </w:r>
      <w:r w:rsidR="00F14BF0" w:rsidRPr="00F14BF0">
        <w:rPr>
          <w:sz w:val="28"/>
        </w:rPr>
        <w:t xml:space="preserve"> </w:t>
      </w:r>
      <w:r w:rsidR="00880DF4">
        <w:rPr>
          <w:sz w:val="28"/>
        </w:rPr>
        <w:t>24</w:t>
      </w:r>
      <w:r w:rsidR="0044379B">
        <w:rPr>
          <w:sz w:val="28"/>
        </w:rPr>
        <w:t>th</w:t>
      </w:r>
    </w:p>
    <w:p w14:paraId="54996F71" w14:textId="4451AD9E" w:rsidR="00C775A9" w:rsidRPr="00F4618D" w:rsidRDefault="00880DF4" w:rsidP="00C775A9">
      <w:pPr>
        <w:pStyle w:val="Heading1"/>
        <w:rPr>
          <w:i/>
          <w:iCs/>
          <w:sz w:val="24"/>
        </w:rPr>
      </w:pPr>
      <w:r>
        <w:rPr>
          <w:i/>
          <w:iCs/>
          <w:sz w:val="24"/>
        </w:rPr>
        <w:t>Characterization and Control</w:t>
      </w:r>
    </w:p>
    <w:p w14:paraId="1D552974" w14:textId="77777777" w:rsidR="00C775A9" w:rsidRPr="00AF1AF2" w:rsidRDefault="00C775A9" w:rsidP="00C775A9">
      <w:pPr>
        <w:pStyle w:val="Heading1"/>
        <w:rPr>
          <w:sz w:val="20"/>
        </w:rPr>
      </w:pPr>
    </w:p>
    <w:tbl>
      <w:tblPr>
        <w:tblStyle w:val="TableGridLight"/>
        <w:tblW w:w="9085" w:type="dxa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2065"/>
        <w:gridCol w:w="7020"/>
      </w:tblGrid>
      <w:tr w:rsidR="00316169" w:rsidRPr="00AF1AF2" w14:paraId="68819BC0" w14:textId="77777777" w:rsidTr="00C775A9">
        <w:trPr>
          <w:jc w:val="center"/>
        </w:trPr>
        <w:tc>
          <w:tcPr>
            <w:tcW w:w="2065" w:type="dxa"/>
            <w:vAlign w:val="center"/>
          </w:tcPr>
          <w:p w14:paraId="67241417" w14:textId="091167B4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7:00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8:30am</w:t>
            </w:r>
          </w:p>
        </w:tc>
        <w:tc>
          <w:tcPr>
            <w:tcW w:w="7020" w:type="dxa"/>
          </w:tcPr>
          <w:p w14:paraId="6E23A519" w14:textId="5FEE0CA2" w:rsidR="00316169" w:rsidRPr="00AF1AF2" w:rsidRDefault="00F14BF0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Grab &amp; Go </w:t>
            </w:r>
            <w:r w:rsidR="00316169" w:rsidRPr="00AF1AF2">
              <w:rPr>
                <w:rFonts w:ascii="Helvetica" w:hAnsi="Helvetica" w:cs="Helvetica"/>
                <w:sz w:val="22"/>
                <w:szCs w:val="22"/>
              </w:rPr>
              <w:t>Breakfast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 xml:space="preserve"> (burritos &amp; coffee)</w:t>
            </w:r>
          </w:p>
        </w:tc>
      </w:tr>
      <w:tr w:rsidR="00316169" w:rsidRPr="00AF1AF2" w14:paraId="5132475C" w14:textId="77777777" w:rsidTr="00C775A9">
        <w:trPr>
          <w:jc w:val="center"/>
        </w:trPr>
        <w:tc>
          <w:tcPr>
            <w:tcW w:w="2065" w:type="dxa"/>
            <w:vAlign w:val="center"/>
          </w:tcPr>
          <w:p w14:paraId="4F4115B3" w14:textId="2D97E88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8:30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0953A1" w:rsidRPr="00AF1AF2">
              <w:rPr>
                <w:rFonts w:ascii="Helvetica" w:hAnsi="Helvetica" w:cs="Helvetica"/>
                <w:sz w:val="22"/>
                <w:szCs w:val="22"/>
              </w:rPr>
              <w:t>2:45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p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m</w:t>
            </w:r>
          </w:p>
        </w:tc>
        <w:tc>
          <w:tcPr>
            <w:tcW w:w="7020" w:type="dxa"/>
          </w:tcPr>
          <w:p w14:paraId="0EEA6506" w14:textId="5BB63B7D" w:rsidR="00316169" w:rsidRPr="00AF1AF2" w:rsidRDefault="00F14BF0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b/>
                <w:bCs/>
                <w:sz w:val="22"/>
                <w:szCs w:val="22"/>
              </w:rPr>
              <w:t>Hiking/</w:t>
            </w:r>
            <w:r w:rsidR="001B567E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Collaboration </w:t>
            </w:r>
            <w:r w:rsidRPr="00AF1AF2">
              <w:rPr>
                <w:rFonts w:ascii="Helvetica" w:hAnsi="Helvetica" w:cs="Helvetica"/>
                <w:b/>
                <w:bCs/>
                <w:sz w:val="22"/>
                <w:szCs w:val="22"/>
              </w:rPr>
              <w:t>Free Day</w:t>
            </w:r>
          </w:p>
        </w:tc>
      </w:tr>
      <w:tr w:rsidR="00316169" w:rsidRPr="00AF1AF2" w14:paraId="0DD627F7" w14:textId="77777777" w:rsidTr="00C775A9">
        <w:trPr>
          <w:jc w:val="center"/>
        </w:trPr>
        <w:tc>
          <w:tcPr>
            <w:tcW w:w="2065" w:type="dxa"/>
            <w:vAlign w:val="center"/>
          </w:tcPr>
          <w:p w14:paraId="10E86666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3EACFF97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781BCC01" w14:textId="77777777" w:rsidTr="00C775A9">
        <w:trPr>
          <w:jc w:val="center"/>
        </w:trPr>
        <w:tc>
          <w:tcPr>
            <w:tcW w:w="2065" w:type="dxa"/>
            <w:vAlign w:val="center"/>
          </w:tcPr>
          <w:p w14:paraId="6BC7D59E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6C5AF2A6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16534DF5" w14:textId="77777777" w:rsidTr="00C775A9">
        <w:trPr>
          <w:jc w:val="center"/>
        </w:trPr>
        <w:tc>
          <w:tcPr>
            <w:tcW w:w="2065" w:type="dxa"/>
            <w:vAlign w:val="center"/>
          </w:tcPr>
          <w:p w14:paraId="5D6E2C63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66A9ACB3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35438C4E" w14:textId="77777777" w:rsidTr="00C775A9">
        <w:trPr>
          <w:jc w:val="center"/>
        </w:trPr>
        <w:tc>
          <w:tcPr>
            <w:tcW w:w="2065" w:type="dxa"/>
            <w:vAlign w:val="center"/>
          </w:tcPr>
          <w:p w14:paraId="14E27E4F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014490E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0B9BF276" w14:textId="77777777" w:rsidTr="00C775A9">
        <w:trPr>
          <w:jc w:val="center"/>
        </w:trPr>
        <w:tc>
          <w:tcPr>
            <w:tcW w:w="2065" w:type="dxa"/>
            <w:vAlign w:val="center"/>
          </w:tcPr>
          <w:p w14:paraId="7B6A6D97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3CFB3137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</w:p>
        </w:tc>
      </w:tr>
      <w:tr w:rsidR="00316169" w:rsidRPr="00AF1AF2" w14:paraId="2453C8AF" w14:textId="77777777" w:rsidTr="00C775A9">
        <w:trPr>
          <w:jc w:val="center"/>
        </w:trPr>
        <w:tc>
          <w:tcPr>
            <w:tcW w:w="2065" w:type="dxa"/>
            <w:vAlign w:val="center"/>
          </w:tcPr>
          <w:p w14:paraId="78B1466C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43E787DC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351DED11" w14:textId="77777777" w:rsidTr="00C775A9">
        <w:trPr>
          <w:jc w:val="center"/>
        </w:trPr>
        <w:tc>
          <w:tcPr>
            <w:tcW w:w="2065" w:type="dxa"/>
            <w:vAlign w:val="center"/>
          </w:tcPr>
          <w:p w14:paraId="3D46992C" w14:textId="77777777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86EFE48" w14:textId="77777777" w:rsidR="00316169" w:rsidRPr="00AF1AF2" w:rsidRDefault="00316169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316169" w:rsidRPr="00AF1AF2" w14:paraId="16F7DDE6" w14:textId="77777777" w:rsidTr="00C775A9">
        <w:trPr>
          <w:jc w:val="center"/>
        </w:trPr>
        <w:tc>
          <w:tcPr>
            <w:tcW w:w="2065" w:type="dxa"/>
            <w:vAlign w:val="center"/>
          </w:tcPr>
          <w:p w14:paraId="581C8801" w14:textId="7CF17792" w:rsidR="00316169" w:rsidRPr="00AF1AF2" w:rsidRDefault="002B53A2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2:45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599A7E9B" w14:textId="77777777" w:rsidR="00316169" w:rsidRPr="00AF1AF2" w:rsidRDefault="002B53A2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316169" w:rsidRPr="00AF1AF2" w14:paraId="4C9CC22C" w14:textId="77777777" w:rsidTr="00C775A9">
        <w:trPr>
          <w:jc w:val="center"/>
        </w:trPr>
        <w:tc>
          <w:tcPr>
            <w:tcW w:w="2065" w:type="dxa"/>
            <w:vAlign w:val="center"/>
          </w:tcPr>
          <w:p w14:paraId="3E086F03" w14:textId="568508E9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15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296DE3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 w:rsidR="001B567E"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25ABD87C" w14:textId="1CDAB513" w:rsidR="00880DF4" w:rsidRPr="00A8473C" w:rsidRDefault="00880DF4" w:rsidP="00880DF4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Jadwiga Wilkens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, “Robust characterization of average gate set noise: Filtered randomized benchmarking and </w:t>
            </w:r>
            <w:proofErr w:type="gramStart"/>
            <w:r w:rsidRPr="00880DF4">
              <w:rPr>
                <w:rFonts w:ascii="Helvetica" w:hAnsi="Helvetica" w:cs="Helvetica"/>
                <w:sz w:val="22"/>
                <w:szCs w:val="22"/>
              </w:rPr>
              <w:t>cross-talk</w:t>
            </w:r>
            <w:proofErr w:type="gramEnd"/>
            <w:r w:rsidRPr="00880DF4">
              <w:rPr>
                <w:rFonts w:ascii="Helvetica" w:hAnsi="Helvetica" w:cs="Helvetica"/>
                <w:sz w:val="22"/>
                <w:szCs w:val="22"/>
              </w:rPr>
              <w:t xml:space="preserve"> tomography”</w:t>
            </w:r>
          </w:p>
        </w:tc>
      </w:tr>
      <w:tr w:rsidR="0044379B" w:rsidRPr="00AF1AF2" w14:paraId="0AA692AF" w14:textId="77777777" w:rsidTr="00C775A9">
        <w:trPr>
          <w:jc w:val="center"/>
        </w:trPr>
        <w:tc>
          <w:tcPr>
            <w:tcW w:w="2065" w:type="dxa"/>
            <w:vAlign w:val="center"/>
          </w:tcPr>
          <w:p w14:paraId="34D1E382" w14:textId="48B3A9A3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45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7311BDAD" w14:textId="14AD4923" w:rsidR="0044379B" w:rsidRPr="00A8473C" w:rsidRDefault="00880DF4" w:rsidP="0044379B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Bharath Hebbe Madhusudhana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“Error Detection in Quantum Sensing and Quantum Sensing Techniques for Error Detection”</w:t>
            </w:r>
          </w:p>
        </w:tc>
      </w:tr>
      <w:tr w:rsidR="0044379B" w:rsidRPr="00AF1AF2" w14:paraId="41820C83" w14:textId="77777777" w:rsidTr="00C775A9">
        <w:trPr>
          <w:jc w:val="center"/>
        </w:trPr>
        <w:tc>
          <w:tcPr>
            <w:tcW w:w="2065" w:type="dxa"/>
            <w:vAlign w:val="center"/>
          </w:tcPr>
          <w:p w14:paraId="3355E85D" w14:textId="2F7FA7A2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5pm</w:t>
            </w:r>
          </w:p>
        </w:tc>
        <w:tc>
          <w:tcPr>
            <w:tcW w:w="7020" w:type="dxa"/>
          </w:tcPr>
          <w:p w14:paraId="01C018BF" w14:textId="4BFADDD1" w:rsidR="0044379B" w:rsidRPr="00AF1AF2" w:rsidRDefault="0044379B" w:rsidP="0044379B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44379B" w:rsidRPr="00AF1AF2" w14:paraId="525C76AC" w14:textId="77777777" w:rsidTr="00C775A9">
        <w:trPr>
          <w:jc w:val="center"/>
        </w:trPr>
        <w:tc>
          <w:tcPr>
            <w:tcW w:w="2065" w:type="dxa"/>
            <w:vAlign w:val="center"/>
          </w:tcPr>
          <w:p w14:paraId="3526CF1D" w14:textId="4F4ECE63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4: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5:15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2CE46DFE" w14:textId="3636C734" w:rsidR="0044379B" w:rsidRPr="00A8473C" w:rsidRDefault="00880DF4" w:rsidP="0044379B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Alicia Magann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“Towards real-time quantum device calibration and drift mitigation”</w:t>
            </w:r>
          </w:p>
        </w:tc>
      </w:tr>
      <w:tr w:rsidR="0044379B" w:rsidRPr="00AF1AF2" w14:paraId="5BA74A49" w14:textId="77777777" w:rsidTr="00C775A9">
        <w:trPr>
          <w:jc w:val="center"/>
        </w:trPr>
        <w:tc>
          <w:tcPr>
            <w:tcW w:w="2065" w:type="dxa"/>
            <w:vAlign w:val="center"/>
          </w:tcPr>
          <w:p w14:paraId="28D30435" w14:textId="1D509252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5pm</w:t>
            </w:r>
          </w:p>
        </w:tc>
        <w:tc>
          <w:tcPr>
            <w:tcW w:w="7020" w:type="dxa"/>
          </w:tcPr>
          <w:p w14:paraId="425540E4" w14:textId="2DCEC3C6" w:rsidR="0044379B" w:rsidRPr="00A8473C" w:rsidRDefault="00880DF4" w:rsidP="00880DF4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Luke Burkhart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 “Efficient and flexible execution of QCVV protocols in constrained control system environments</w:t>
            </w:r>
          </w:p>
        </w:tc>
      </w:tr>
      <w:tr w:rsidR="0044379B" w:rsidRPr="00AF1AF2" w14:paraId="5AD3B54C" w14:textId="77777777" w:rsidTr="00C775A9">
        <w:trPr>
          <w:jc w:val="center"/>
        </w:trPr>
        <w:tc>
          <w:tcPr>
            <w:tcW w:w="2065" w:type="dxa"/>
            <w:vAlign w:val="center"/>
          </w:tcPr>
          <w:p w14:paraId="6263AA25" w14:textId="44A1F5F8" w:rsidR="0044379B" w:rsidRPr="00AF1AF2" w:rsidRDefault="0044379B" w:rsidP="0044379B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45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6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>30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248343FB" w14:textId="63288C9F" w:rsidR="0044379B" w:rsidRPr="009C4410" w:rsidRDefault="00E25A0E" w:rsidP="0044379B">
            <w:pPr>
              <w:pStyle w:val="NormalWeb"/>
              <w:shd w:val="clear" w:color="auto" w:fill="FFFFFF"/>
              <w:spacing w:after="200" w:line="276" w:lineRule="auto"/>
            </w:pPr>
            <w:r>
              <w:rPr>
                <w:rFonts w:ascii="Helvetica" w:hAnsi="Helvetica" w:cs="Helvetica"/>
                <w:sz w:val="22"/>
                <w:szCs w:val="22"/>
              </w:rPr>
              <w:t>Free time</w:t>
            </w:r>
          </w:p>
        </w:tc>
      </w:tr>
      <w:tr w:rsidR="00316169" w:rsidRPr="00F14BF0" w14:paraId="4BFFE384" w14:textId="77777777" w:rsidTr="00C775A9">
        <w:trPr>
          <w:jc w:val="center"/>
        </w:trPr>
        <w:tc>
          <w:tcPr>
            <w:tcW w:w="2065" w:type="dxa"/>
            <w:vAlign w:val="center"/>
          </w:tcPr>
          <w:p w14:paraId="74705D1E" w14:textId="6EB2085C" w:rsidR="00316169" w:rsidRPr="00AF1AF2" w:rsidRDefault="00316169" w:rsidP="00316169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6:</w:t>
            </w:r>
            <w:r w:rsidR="004D3AE9"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0 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>–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E25A0E">
              <w:rPr>
                <w:rFonts w:ascii="Helvetica" w:hAnsi="Helvetica" w:cs="Helvetica"/>
                <w:sz w:val="22"/>
                <w:szCs w:val="22"/>
              </w:rPr>
              <w:t>9:0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0pm</w:t>
            </w:r>
          </w:p>
        </w:tc>
        <w:tc>
          <w:tcPr>
            <w:tcW w:w="7020" w:type="dxa"/>
          </w:tcPr>
          <w:p w14:paraId="15B14063" w14:textId="077B1BCE" w:rsidR="00316169" w:rsidRPr="000953A1" w:rsidRDefault="00E25A0E" w:rsidP="00DD7302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 w:rsidRPr="00A8473C">
              <w:rPr>
                <w:rFonts w:ascii="Helvetica" w:hAnsi="Helvetica" w:cs="Helvetica"/>
                <w:sz w:val="22"/>
                <w:szCs w:val="22"/>
              </w:rPr>
              <w:t>Banquet Dinner</w:t>
            </w:r>
          </w:p>
        </w:tc>
      </w:tr>
      <w:tr w:rsidR="00E25A0E" w:rsidRPr="00F14BF0" w14:paraId="6C6897A7" w14:textId="77777777" w:rsidTr="00C775A9">
        <w:trPr>
          <w:jc w:val="center"/>
        </w:trPr>
        <w:tc>
          <w:tcPr>
            <w:tcW w:w="2065" w:type="dxa"/>
            <w:vAlign w:val="center"/>
          </w:tcPr>
          <w:p w14:paraId="3B9D4A6D" w14:textId="640D0842" w:rsidR="00E25A0E" w:rsidRPr="00AF1AF2" w:rsidRDefault="00E25A0E" w:rsidP="00E25A0E">
            <w:pPr>
              <w:autoSpaceDE w:val="0"/>
              <w:autoSpaceDN w:val="0"/>
              <w:adjustRightInd w:val="0"/>
              <w:ind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0 </w:t>
            </w:r>
            <w:r>
              <w:rPr>
                <w:rFonts w:ascii="Helvetica" w:hAnsi="Helvetica" w:cs="Helvetica"/>
                <w:sz w:val="22"/>
                <w:szCs w:val="22"/>
              </w:rPr>
              <w:t>–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8:45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020" w:type="dxa"/>
          </w:tcPr>
          <w:p w14:paraId="1C3D0800" w14:textId="3C1B7281" w:rsidR="00E25A0E" w:rsidRPr="00A8473C" w:rsidRDefault="00E25A0E" w:rsidP="00E25A0E">
            <w:pPr>
              <w:autoSpaceDE w:val="0"/>
              <w:autoSpaceDN w:val="0"/>
              <w:adjustRightInd w:val="0"/>
              <w:ind w:right="-112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Panel Debate</w:t>
            </w:r>
          </w:p>
        </w:tc>
      </w:tr>
    </w:tbl>
    <w:p w14:paraId="32C818B8" w14:textId="77777777" w:rsidR="005F25B0" w:rsidRPr="00F14BF0" w:rsidRDefault="005F25B0" w:rsidP="005F25B0">
      <w:pPr>
        <w:rPr>
          <w:highlight w:val="yellow"/>
        </w:rPr>
      </w:pPr>
    </w:p>
    <w:p w14:paraId="4169158C" w14:textId="77777777" w:rsidR="00C775A9" w:rsidRPr="00F14BF0" w:rsidRDefault="00C775A9" w:rsidP="005F25B0">
      <w:pPr>
        <w:rPr>
          <w:highlight w:val="yellow"/>
        </w:rPr>
      </w:pPr>
    </w:p>
    <w:p w14:paraId="776C795E" w14:textId="77777777" w:rsidR="00C775A9" w:rsidRPr="00F14BF0" w:rsidRDefault="00C775A9" w:rsidP="005F25B0">
      <w:pPr>
        <w:rPr>
          <w:highlight w:val="yellow"/>
        </w:rPr>
      </w:pPr>
    </w:p>
    <w:p w14:paraId="1778FF5D" w14:textId="77777777" w:rsidR="00C775A9" w:rsidRPr="00F14BF0" w:rsidRDefault="00C775A9" w:rsidP="005F25B0">
      <w:pPr>
        <w:rPr>
          <w:highlight w:val="yellow"/>
        </w:rPr>
      </w:pPr>
    </w:p>
    <w:p w14:paraId="39BC8A8C" w14:textId="77777777" w:rsidR="00F14BF0" w:rsidRDefault="00F14BF0" w:rsidP="008B41F8">
      <w:pPr>
        <w:pStyle w:val="Heading1"/>
        <w:jc w:val="left"/>
        <w:rPr>
          <w:sz w:val="28"/>
        </w:rPr>
      </w:pPr>
    </w:p>
    <w:p w14:paraId="700B373B" w14:textId="77777777" w:rsidR="0044379B" w:rsidRDefault="0044379B" w:rsidP="00F14BF0">
      <w:pPr>
        <w:pStyle w:val="Heading1"/>
        <w:rPr>
          <w:sz w:val="28"/>
        </w:rPr>
      </w:pPr>
    </w:p>
    <w:p w14:paraId="111C0204" w14:textId="38BC530B" w:rsidR="00F14BF0" w:rsidRPr="00F14BF0" w:rsidRDefault="00F14BF0" w:rsidP="00F14BF0">
      <w:pPr>
        <w:pStyle w:val="Heading1"/>
        <w:rPr>
          <w:sz w:val="28"/>
        </w:rPr>
      </w:pPr>
      <w:r>
        <w:rPr>
          <w:sz w:val="28"/>
        </w:rPr>
        <w:t>Thursday</w:t>
      </w:r>
      <w:r w:rsidRPr="00F14BF0">
        <w:rPr>
          <w:sz w:val="28"/>
        </w:rPr>
        <w:t xml:space="preserve">, </w:t>
      </w:r>
      <w:r w:rsidR="00880DF4">
        <w:rPr>
          <w:sz w:val="28"/>
        </w:rPr>
        <w:t>September</w:t>
      </w:r>
      <w:r w:rsidRPr="00F14BF0">
        <w:rPr>
          <w:sz w:val="28"/>
        </w:rPr>
        <w:t xml:space="preserve"> </w:t>
      </w:r>
      <w:r w:rsidR="00880DF4">
        <w:rPr>
          <w:sz w:val="28"/>
        </w:rPr>
        <w:t>25</w:t>
      </w:r>
      <w:r w:rsidRPr="00F14BF0">
        <w:rPr>
          <w:sz w:val="28"/>
        </w:rPr>
        <w:t>th</w:t>
      </w:r>
    </w:p>
    <w:p w14:paraId="7A860F2B" w14:textId="0C61E346" w:rsidR="00F14BF0" w:rsidRPr="00A8473C" w:rsidRDefault="00880DF4" w:rsidP="00F14BF0">
      <w:pPr>
        <w:pStyle w:val="Heading1"/>
        <w:rPr>
          <w:i/>
          <w:iCs/>
          <w:sz w:val="24"/>
        </w:rPr>
      </w:pPr>
      <w:r>
        <w:rPr>
          <w:i/>
          <w:iCs/>
          <w:sz w:val="24"/>
        </w:rPr>
        <w:t>QCVV on Gates and Measurements</w:t>
      </w:r>
    </w:p>
    <w:p w14:paraId="0400DBE9" w14:textId="77777777" w:rsidR="00F14BF0" w:rsidRPr="00AF1AF2" w:rsidRDefault="00F14BF0" w:rsidP="00F14BF0">
      <w:pPr>
        <w:pStyle w:val="Heading1"/>
        <w:rPr>
          <w:sz w:val="28"/>
        </w:rPr>
      </w:pPr>
    </w:p>
    <w:tbl>
      <w:tblPr>
        <w:tblStyle w:val="TableGridLight"/>
        <w:tblW w:w="0" w:type="auto"/>
        <w:jc w:val="center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795"/>
        <w:gridCol w:w="7746"/>
      </w:tblGrid>
      <w:tr w:rsidR="00F14BF0" w:rsidRPr="00F14BF0" w14:paraId="12664398" w14:textId="77777777" w:rsidTr="008B41F8">
        <w:trPr>
          <w:jc w:val="center"/>
        </w:trPr>
        <w:tc>
          <w:tcPr>
            <w:tcW w:w="1795" w:type="dxa"/>
            <w:vAlign w:val="center"/>
          </w:tcPr>
          <w:p w14:paraId="300133B7" w14:textId="18426243" w:rsidR="00F14BF0" w:rsidRPr="000953A1" w:rsidRDefault="00F14BF0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7:00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-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8:30am</w:t>
            </w:r>
          </w:p>
        </w:tc>
        <w:tc>
          <w:tcPr>
            <w:tcW w:w="7746" w:type="dxa"/>
          </w:tcPr>
          <w:p w14:paraId="3929C48E" w14:textId="77777777" w:rsidR="00F14BF0" w:rsidRPr="000953A1" w:rsidRDefault="00F14BF0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Breakfast</w:t>
            </w:r>
          </w:p>
        </w:tc>
      </w:tr>
      <w:tr w:rsidR="00F14BF0" w:rsidRPr="00F14BF0" w14:paraId="18CE7E8C" w14:textId="77777777" w:rsidTr="008B41F8">
        <w:trPr>
          <w:jc w:val="center"/>
        </w:trPr>
        <w:tc>
          <w:tcPr>
            <w:tcW w:w="1795" w:type="dxa"/>
            <w:vAlign w:val="center"/>
          </w:tcPr>
          <w:p w14:paraId="783BE70C" w14:textId="426BEFEE" w:rsidR="00F14BF0" w:rsidRPr="00AF1AF2" w:rsidRDefault="00880DF4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9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0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0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sz w:val="22"/>
                <w:szCs w:val="22"/>
              </w:rPr>
              <w:t>10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0</w:t>
            </w:r>
            <w:r w:rsidR="00F14BF0" w:rsidRPr="00AF1AF2">
              <w:rPr>
                <w:rFonts w:ascii="Helvetica" w:hAnsi="Helvetica" w:cs="Helvetica"/>
                <w:sz w:val="22"/>
                <w:szCs w:val="22"/>
              </w:rPr>
              <w:t>0am</w:t>
            </w:r>
          </w:p>
        </w:tc>
        <w:tc>
          <w:tcPr>
            <w:tcW w:w="7746" w:type="dxa"/>
          </w:tcPr>
          <w:p w14:paraId="2D1BA67B" w14:textId="45DAB3DA" w:rsidR="00F14BF0" w:rsidRPr="00F14BF0" w:rsidRDefault="00284504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b/>
                <w:bCs/>
                <w:i/>
                <w:iCs/>
                <w:sz w:val="22"/>
                <w:szCs w:val="22"/>
                <w:highlight w:val="yellow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Piper</w:t>
            </w:r>
            <w:r w:rsid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Wysocki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3A63C5" w:rsidRPr="003A63C5">
              <w:rPr>
                <w:rFonts w:ascii="Helvetica" w:hAnsi="Helvetica" w:cs="Helvetica"/>
                <w:sz w:val="22"/>
                <w:szCs w:val="22"/>
              </w:rPr>
              <w:t>“A hierarchical approach to understanding logical qubit performance”</w:t>
            </w:r>
            <w:r w:rsidR="003A63C5" w:rsidRPr="003A63C5">
              <w:rPr>
                <w:rFonts w:ascii="Helvetica" w:hAnsi="Helvetica" w:cs="Helvetica"/>
                <w:b/>
                <w:bCs/>
                <w:sz w:val="22"/>
                <w:szCs w:val="22"/>
              </w:rPr>
              <w:t> 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880DF4" w:rsidRPr="00F14BF0" w14:paraId="70DC9B54" w14:textId="77777777" w:rsidTr="008B41F8">
        <w:trPr>
          <w:jc w:val="center"/>
        </w:trPr>
        <w:tc>
          <w:tcPr>
            <w:tcW w:w="1795" w:type="dxa"/>
            <w:vAlign w:val="center"/>
          </w:tcPr>
          <w:p w14:paraId="44D98DBC" w14:textId="245B5525" w:rsidR="00880DF4" w:rsidRPr="00AF1AF2" w:rsidRDefault="00880DF4" w:rsidP="00880DF4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0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10: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am</w:t>
            </w:r>
          </w:p>
        </w:tc>
        <w:tc>
          <w:tcPr>
            <w:tcW w:w="7746" w:type="dxa"/>
          </w:tcPr>
          <w:p w14:paraId="691F4D12" w14:textId="60231D67" w:rsidR="00880DF4" w:rsidRPr="00A8473C" w:rsidRDefault="00880DF4" w:rsidP="00880DF4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  <w:highlight w:val="yellow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Coffee &amp; collaboration break</w:t>
            </w:r>
          </w:p>
        </w:tc>
      </w:tr>
      <w:tr w:rsidR="007C5099" w:rsidRPr="00F14BF0" w14:paraId="59CF2B26" w14:textId="77777777" w:rsidTr="008B41F8">
        <w:trPr>
          <w:jc w:val="center"/>
        </w:trPr>
        <w:tc>
          <w:tcPr>
            <w:tcW w:w="1795" w:type="dxa"/>
            <w:vAlign w:val="center"/>
          </w:tcPr>
          <w:p w14:paraId="14073AD1" w14:textId="676B0BC2" w:rsidR="007C5099" w:rsidRPr="00AF1AF2" w:rsidRDefault="00880DF4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10</w:t>
            </w:r>
            <w:r w:rsidR="007C5099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7C5099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7C5099"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="007C5099" w:rsidRPr="00AF1AF2">
              <w:rPr>
                <w:rFonts w:ascii="Helvetica" w:hAnsi="Helvetica" w:cs="Helvetica"/>
                <w:sz w:val="22"/>
                <w:szCs w:val="22"/>
              </w:rPr>
              <w:t>am</w:t>
            </w:r>
          </w:p>
        </w:tc>
        <w:tc>
          <w:tcPr>
            <w:tcW w:w="7746" w:type="dxa"/>
          </w:tcPr>
          <w:p w14:paraId="74682137" w14:textId="7900410D" w:rsidR="007C5099" w:rsidRPr="00A8473C" w:rsidRDefault="00880DF4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  <w:highlight w:val="yellow"/>
              </w:rPr>
            </w:pPr>
            <w:proofErr w:type="spellStart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MengKe</w:t>
            </w:r>
            <w:proofErr w:type="spellEnd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 Feng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“Tomographic Study of Mid-Circuit Measurements in Silicon Spin Qubits”</w:t>
            </w:r>
          </w:p>
        </w:tc>
      </w:tr>
      <w:tr w:rsidR="007C5099" w:rsidRPr="00F14BF0" w14:paraId="25AE7A05" w14:textId="77777777" w:rsidTr="008B41F8">
        <w:trPr>
          <w:jc w:val="center"/>
        </w:trPr>
        <w:tc>
          <w:tcPr>
            <w:tcW w:w="1795" w:type="dxa"/>
            <w:vAlign w:val="center"/>
          </w:tcPr>
          <w:p w14:paraId="7BB7277E" w14:textId="0EF08B1F" w:rsidR="007C5099" w:rsidRPr="00AF1AF2" w:rsidRDefault="007C5099" w:rsidP="00630E30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11: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15–</w:t>
            </w:r>
            <w:r w:rsidR="00630E30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11:45am</w:t>
            </w:r>
          </w:p>
        </w:tc>
        <w:tc>
          <w:tcPr>
            <w:tcW w:w="7746" w:type="dxa"/>
          </w:tcPr>
          <w:p w14:paraId="3C73130C" w14:textId="56273290" w:rsidR="007C5099" w:rsidRPr="00A8473C" w:rsidRDefault="00880DF4" w:rsidP="008B41F8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i/>
                <w:iCs/>
                <w:sz w:val="22"/>
                <w:szCs w:val="22"/>
                <w:highlight w:val="yellow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John Paul Marceaux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“Subspace benchmarking with applications to entangling gates in ion traps”</w:t>
            </w:r>
          </w:p>
        </w:tc>
      </w:tr>
      <w:tr w:rsidR="00D764FB" w:rsidRPr="00F14BF0" w14:paraId="699EA1B0" w14:textId="77777777" w:rsidTr="008B41F8">
        <w:trPr>
          <w:jc w:val="center"/>
        </w:trPr>
        <w:tc>
          <w:tcPr>
            <w:tcW w:w="1795" w:type="dxa"/>
            <w:vAlign w:val="center"/>
          </w:tcPr>
          <w:p w14:paraId="318BD04F" w14:textId="1BE4B32F" w:rsidR="00D764FB" w:rsidRPr="00AF1AF2" w:rsidRDefault="00880DF4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11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:</w:t>
            </w:r>
            <w:r>
              <w:rPr>
                <w:rFonts w:ascii="Helvetica" w:hAnsi="Helvetica" w:cs="Helvetica"/>
                <w:sz w:val="22"/>
                <w:szCs w:val="22"/>
              </w:rPr>
              <w:t>45</w:t>
            </w:r>
            <w:r w:rsidR="00D764FB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 w:rsidR="00D764FB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 w:rsidR="00D764FB">
              <w:rPr>
                <w:rFonts w:ascii="Helvetica" w:hAnsi="Helvetica" w:cs="Helvetica"/>
                <w:sz w:val="22"/>
                <w:szCs w:val="22"/>
              </w:rPr>
              <w:t>15</w:t>
            </w:r>
            <w:r w:rsidR="00D764FB"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746" w:type="dxa"/>
          </w:tcPr>
          <w:p w14:paraId="77C92707" w14:textId="77777777" w:rsidR="00D764FB" w:rsidRDefault="00D764FB" w:rsidP="00D764FB">
            <w:pPr>
              <w:autoSpaceDE w:val="0"/>
              <w:autoSpaceDN w:val="0"/>
              <w:adjustRightInd w:val="0"/>
              <w:ind w:right="-102"/>
              <w:rPr>
                <w:rFonts w:ascii="Helvetica" w:hAnsi="Helvetica" w:cs="Helvetica"/>
                <w:sz w:val="22"/>
                <w:szCs w:val="22"/>
              </w:rPr>
            </w:pPr>
          </w:p>
          <w:p w14:paraId="7AEB3771" w14:textId="240B9C8B" w:rsidR="00D764FB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787D11">
              <w:rPr>
                <w:rFonts w:ascii="Helvetica" w:hAnsi="Helvetica" w:cs="Helvetica"/>
                <w:sz w:val="22"/>
                <w:szCs w:val="22"/>
              </w:rPr>
              <w:t>Lunch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 xml:space="preserve"> (perspective talk </w:t>
            </w:r>
            <w:r w:rsidR="00B5709C">
              <w:rPr>
                <w:rFonts w:ascii="Helvetica" w:hAnsi="Helvetica" w:cs="Helvetica"/>
                <w:sz w:val="22"/>
                <w:szCs w:val="22"/>
              </w:rPr>
              <w:t xml:space="preserve">by </w:t>
            </w:r>
            <w:r w:rsidR="00B5709C" w:rsidRPr="00B5709C">
              <w:rPr>
                <w:rFonts w:ascii="Helvetica" w:hAnsi="Helvetica" w:cs="Helvetica"/>
                <w:b/>
                <w:bCs/>
                <w:sz w:val="22"/>
                <w:szCs w:val="22"/>
              </w:rPr>
              <w:t>Alex Cronin</w:t>
            </w:r>
            <w:r w:rsidR="00C82D0C">
              <w:rPr>
                <w:rFonts w:ascii="Helvetica" w:hAnsi="Helvetica" w:cs="Helvetica"/>
                <w:sz w:val="22"/>
                <w:szCs w:val="22"/>
              </w:rPr>
              <w:t xml:space="preserve">, </w:t>
            </w:r>
            <w:r w:rsidR="00B5709C">
              <w:rPr>
                <w:rFonts w:ascii="Helvetica" w:hAnsi="Helvetica" w:cs="Helvetica"/>
                <w:sz w:val="22"/>
                <w:szCs w:val="22"/>
              </w:rPr>
              <w:t>NSF</w:t>
            </w:r>
            <w:r w:rsidR="00FD6EE7">
              <w:rPr>
                <w:rFonts w:ascii="Helvetica" w:hAnsi="Helvetica" w:cs="Helvetica"/>
                <w:sz w:val="22"/>
                <w:szCs w:val="22"/>
              </w:rPr>
              <w:t>)</w:t>
            </w:r>
          </w:p>
          <w:p w14:paraId="5BC32CE8" w14:textId="761DFEE9" w:rsidR="00D764FB" w:rsidRPr="006500FB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D764FB" w:rsidRPr="00F14BF0" w14:paraId="17571AB0" w14:textId="77777777" w:rsidTr="008B41F8">
        <w:trPr>
          <w:jc w:val="center"/>
        </w:trPr>
        <w:tc>
          <w:tcPr>
            <w:tcW w:w="1795" w:type="dxa"/>
            <w:vAlign w:val="center"/>
          </w:tcPr>
          <w:p w14:paraId="05ADBBE0" w14:textId="16757C68" w:rsidR="00D764FB" w:rsidRPr="00AF1AF2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1: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>
              <w:rPr>
                <w:rFonts w:ascii="Helvetica" w:hAnsi="Helvetica" w:cs="Helvetica"/>
                <w:sz w:val="22"/>
                <w:szCs w:val="22"/>
              </w:rPr>
              <w:t>15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pm</w:t>
            </w:r>
          </w:p>
        </w:tc>
        <w:tc>
          <w:tcPr>
            <w:tcW w:w="7746" w:type="dxa"/>
          </w:tcPr>
          <w:p w14:paraId="750D392B" w14:textId="3458731E" w:rsidR="00D764FB" w:rsidRPr="00284504" w:rsidRDefault="00284504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  <w:highlight w:val="yellow"/>
              </w:rPr>
            </w:pPr>
            <w:r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Robin Harper, 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“</w:t>
            </w:r>
            <w:r w:rsidR="0025098E" w:rsidRPr="0025098E">
              <w:rPr>
                <w:rFonts w:ascii="Helvetica" w:hAnsi="Helvetica" w:cs="Helvetica"/>
                <w:sz w:val="22"/>
                <w:szCs w:val="22"/>
              </w:rPr>
              <w:t>Closing the Loop: Using Noise Characterization to Guide QEC Code Design</w:t>
            </w:r>
            <w:r w:rsidR="0025098E">
              <w:rPr>
                <w:rFonts w:ascii="Helvetica" w:hAnsi="Helvetica" w:cs="Helvetica"/>
                <w:sz w:val="22"/>
                <w:szCs w:val="22"/>
              </w:rPr>
              <w:t>”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284504">
              <w:rPr>
                <w:rFonts w:ascii="Helvetica" w:hAnsi="Helvetica" w:cs="Helvetica"/>
                <w:b/>
                <w:bCs/>
                <w:sz w:val="22"/>
                <w:szCs w:val="22"/>
              </w:rPr>
              <w:t>(invited)</w:t>
            </w:r>
          </w:p>
        </w:tc>
      </w:tr>
      <w:tr w:rsidR="00D764FB" w:rsidRPr="00F14BF0" w14:paraId="1D1A7EC4" w14:textId="77777777" w:rsidTr="008B41F8">
        <w:trPr>
          <w:jc w:val="center"/>
        </w:trPr>
        <w:tc>
          <w:tcPr>
            <w:tcW w:w="1795" w:type="dxa"/>
            <w:vAlign w:val="center"/>
          </w:tcPr>
          <w:p w14:paraId="03A7935B" w14:textId="7F73ED24" w:rsidR="00D764FB" w:rsidRPr="00AF1AF2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2:45pm</w:t>
            </w:r>
          </w:p>
        </w:tc>
        <w:tc>
          <w:tcPr>
            <w:tcW w:w="7746" w:type="dxa"/>
          </w:tcPr>
          <w:p w14:paraId="4ECCAD20" w14:textId="77777777" w:rsidR="00D764FB" w:rsidRPr="000953A1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Coffee break</w:t>
            </w:r>
          </w:p>
        </w:tc>
      </w:tr>
      <w:tr w:rsidR="00D764FB" w:rsidRPr="00F14BF0" w14:paraId="77C4ECBB" w14:textId="77777777" w:rsidTr="008B41F8">
        <w:trPr>
          <w:jc w:val="center"/>
        </w:trPr>
        <w:tc>
          <w:tcPr>
            <w:tcW w:w="1795" w:type="dxa"/>
            <w:vAlign w:val="center"/>
          </w:tcPr>
          <w:p w14:paraId="1C7DEC63" w14:textId="39A7F18B" w:rsidR="00D764FB" w:rsidRPr="00AF1AF2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AF1AF2">
              <w:rPr>
                <w:rFonts w:ascii="Helvetica" w:hAnsi="Helvetica" w:cs="Helvetica"/>
                <w:sz w:val="22"/>
                <w:szCs w:val="22"/>
              </w:rPr>
              <w:t>2:45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AF1AF2">
              <w:rPr>
                <w:rFonts w:ascii="Helvetica" w:hAnsi="Helvetica" w:cs="Helvetica"/>
                <w:sz w:val="22"/>
                <w:szCs w:val="22"/>
              </w:rPr>
              <w:t>3:15pm</w:t>
            </w:r>
          </w:p>
        </w:tc>
        <w:tc>
          <w:tcPr>
            <w:tcW w:w="7746" w:type="dxa"/>
          </w:tcPr>
          <w:p w14:paraId="25E25ADF" w14:textId="5F04B8E2" w:rsidR="00D764FB" w:rsidRPr="00880DF4" w:rsidRDefault="00880DF4" w:rsidP="00880DF4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Alan Tran</w:t>
            </w:r>
            <w:r w:rsidRPr="00880DF4">
              <w:rPr>
                <w:rFonts w:ascii="Helvetica" w:hAnsi="Helvetica" w:cs="Helvetica"/>
                <w:sz w:val="22"/>
                <w:szCs w:val="22"/>
              </w:rPr>
              <w:t>, “Gate Set Tomography for Spin Qubits Encoded in a Decoherence-Free Subsystem”</w:t>
            </w:r>
          </w:p>
        </w:tc>
      </w:tr>
      <w:tr w:rsidR="00D764FB" w:rsidRPr="00F14BF0" w14:paraId="7E52F25A" w14:textId="77777777" w:rsidTr="008B41F8">
        <w:trPr>
          <w:jc w:val="center"/>
        </w:trPr>
        <w:tc>
          <w:tcPr>
            <w:tcW w:w="1795" w:type="dxa"/>
            <w:vAlign w:val="center"/>
          </w:tcPr>
          <w:p w14:paraId="58BACC53" w14:textId="6E3FBB0B" w:rsidR="00D764FB" w:rsidRPr="000953A1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 w:rsidRPr="000953A1">
              <w:rPr>
                <w:rFonts w:ascii="Helvetica" w:hAnsi="Helvetica" w:cs="Helvetica"/>
                <w:sz w:val="22"/>
                <w:szCs w:val="22"/>
              </w:rPr>
              <w:t>3: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15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  <w:r w:rsidRPr="000953A1">
              <w:rPr>
                <w:rFonts w:ascii="Helvetica" w:hAnsi="Helvetica" w:cs="Helvetica"/>
                <w:sz w:val="22"/>
                <w:szCs w:val="22"/>
              </w:rPr>
              <w:t>3:45pm</w:t>
            </w:r>
          </w:p>
        </w:tc>
        <w:tc>
          <w:tcPr>
            <w:tcW w:w="7746" w:type="dxa"/>
          </w:tcPr>
          <w:p w14:paraId="113D78E0" w14:textId="6F9A4E49" w:rsidR="00D764FB" w:rsidRPr="00A8473C" w:rsidRDefault="00880DF4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i/>
                <w:iCs/>
                <w:sz w:val="22"/>
                <w:szCs w:val="22"/>
              </w:rPr>
            </w:pPr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 xml:space="preserve">Gian Giacomo </w:t>
            </w:r>
            <w:proofErr w:type="spellStart"/>
            <w:r w:rsidRPr="00880DF4">
              <w:rPr>
                <w:rFonts w:ascii="Helvetica" w:hAnsi="Helvetica" w:cs="Helvetica"/>
                <w:b/>
                <w:bCs/>
                <w:sz w:val="22"/>
                <w:szCs w:val="22"/>
              </w:rPr>
              <w:t>Guerreschi</w:t>
            </w:r>
            <w:proofErr w:type="spellEnd"/>
            <w:r w:rsidRPr="00880DF4">
              <w:rPr>
                <w:rFonts w:ascii="Helvetica" w:hAnsi="Helvetica" w:cs="Helvetica"/>
                <w:sz w:val="22"/>
                <w:szCs w:val="22"/>
              </w:rPr>
              <w:t>, “QCVV Challenges for Exchange-Only Qubits in Silicon Quantum Dots”</w:t>
            </w:r>
          </w:p>
        </w:tc>
      </w:tr>
      <w:tr w:rsidR="00D764FB" w:rsidRPr="00F14BF0" w14:paraId="4B89AC25" w14:textId="77777777" w:rsidTr="008B41F8">
        <w:trPr>
          <w:jc w:val="center"/>
        </w:trPr>
        <w:tc>
          <w:tcPr>
            <w:tcW w:w="1795" w:type="dxa"/>
            <w:vAlign w:val="center"/>
          </w:tcPr>
          <w:p w14:paraId="37F021FB" w14:textId="1377233E" w:rsidR="00D764FB" w:rsidRPr="00170B9F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  <w:u w:val="double"/>
              </w:rPr>
            </w:pPr>
            <w:r w:rsidRPr="00170B9F">
              <w:rPr>
                <w:rFonts w:ascii="Helvetica" w:hAnsi="Helvetica" w:cs="Helvetica"/>
                <w:sz w:val="22"/>
                <w:szCs w:val="22"/>
                <w:u w:val="double"/>
              </w:rPr>
              <w:t>3:45 - 4:</w:t>
            </w:r>
            <w:r w:rsidR="00880DF4" w:rsidRPr="00170B9F">
              <w:rPr>
                <w:rFonts w:ascii="Helvetica" w:hAnsi="Helvetica" w:cs="Helvetica"/>
                <w:sz w:val="22"/>
                <w:szCs w:val="22"/>
                <w:u w:val="double"/>
              </w:rPr>
              <w:t>00pm</w:t>
            </w:r>
          </w:p>
        </w:tc>
        <w:tc>
          <w:tcPr>
            <w:tcW w:w="7746" w:type="dxa"/>
          </w:tcPr>
          <w:p w14:paraId="12546A96" w14:textId="5ADDA2DE" w:rsidR="00D764FB" w:rsidRPr="00A8473C" w:rsidRDefault="00880DF4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Parting words</w:t>
            </w:r>
          </w:p>
        </w:tc>
      </w:tr>
      <w:tr w:rsidR="00D764FB" w:rsidRPr="00F14BF0" w14:paraId="6BCE5D05" w14:textId="77777777" w:rsidTr="008B41F8">
        <w:trPr>
          <w:jc w:val="center"/>
        </w:trPr>
        <w:tc>
          <w:tcPr>
            <w:tcW w:w="1795" w:type="dxa"/>
            <w:vAlign w:val="center"/>
          </w:tcPr>
          <w:p w14:paraId="628B7140" w14:textId="0F3C7CE4" w:rsidR="00D764FB" w:rsidRPr="000953A1" w:rsidRDefault="00D764FB" w:rsidP="00D764FB">
            <w:pPr>
              <w:autoSpaceDE w:val="0"/>
              <w:autoSpaceDN w:val="0"/>
              <w:adjustRightInd w:val="0"/>
              <w:ind w:left="0" w:right="-72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4:</w:t>
            </w:r>
            <w:r w:rsidR="00880DF4">
              <w:rPr>
                <w:rFonts w:ascii="Helvetica" w:hAnsi="Helvetica" w:cs="Helvetica"/>
                <w:sz w:val="22"/>
                <w:szCs w:val="22"/>
              </w:rPr>
              <w:t>0</w:t>
            </w:r>
            <w:r>
              <w:rPr>
                <w:rFonts w:ascii="Helvetica" w:hAnsi="Helvetica" w:cs="Helvetica"/>
                <w:sz w:val="22"/>
                <w:szCs w:val="22"/>
              </w:rPr>
              <w:t>0pm</w:t>
            </w:r>
          </w:p>
        </w:tc>
        <w:tc>
          <w:tcPr>
            <w:tcW w:w="7746" w:type="dxa"/>
          </w:tcPr>
          <w:p w14:paraId="1A84982B" w14:textId="27AB41AA" w:rsidR="00D764FB" w:rsidRPr="00A8473C" w:rsidRDefault="00D764FB" w:rsidP="00D764FB">
            <w:pPr>
              <w:autoSpaceDE w:val="0"/>
              <w:autoSpaceDN w:val="0"/>
              <w:adjustRightInd w:val="0"/>
              <w:ind w:left="58" w:right="-101"/>
              <w:rPr>
                <w:rFonts w:ascii="Helvetica" w:hAnsi="Helvetica" w:cs="Helvetica"/>
                <w:sz w:val="22"/>
                <w:szCs w:val="22"/>
              </w:rPr>
            </w:pPr>
            <w:r w:rsidRPr="00A8473C">
              <w:rPr>
                <w:rFonts w:ascii="Helvetica" w:hAnsi="Helvetica" w:cs="Helvetica"/>
                <w:sz w:val="22"/>
                <w:szCs w:val="22"/>
              </w:rPr>
              <w:t>Adjourn</w:t>
            </w:r>
          </w:p>
        </w:tc>
      </w:tr>
    </w:tbl>
    <w:p w14:paraId="5B879CBB" w14:textId="77777777" w:rsidR="00F14BF0" w:rsidRPr="002F76DA" w:rsidRDefault="00F14BF0" w:rsidP="005426B2">
      <w:pPr>
        <w:ind w:left="0"/>
      </w:pPr>
    </w:p>
    <w:sectPr w:rsidR="00F14BF0" w:rsidRPr="002F76DA" w:rsidSect="002B65C1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2040" w:right="1080" w:bottom="720" w:left="1080" w:header="28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01519" w14:textId="77777777" w:rsidR="00295DFA" w:rsidRDefault="00295DFA" w:rsidP="001E7D29">
      <w:pPr>
        <w:spacing w:after="0" w:line="240" w:lineRule="auto"/>
      </w:pPr>
      <w:r>
        <w:separator/>
      </w:r>
    </w:p>
  </w:endnote>
  <w:endnote w:type="continuationSeparator" w:id="0">
    <w:p w14:paraId="49DB929E" w14:textId="77777777" w:rsidR="00295DFA" w:rsidRDefault="00295DF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6552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230089" w14:textId="77777777" w:rsidR="005426B2" w:rsidRDefault="00316169" w:rsidP="003161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7E111" w14:textId="77777777" w:rsidR="005426B2" w:rsidRPr="005426B2" w:rsidRDefault="005426B2" w:rsidP="005426B2">
    <w:pPr>
      <w:pStyle w:val="Footer"/>
    </w:pPr>
    <w:r w:rsidRPr="005426B2">
      <w:rPr>
        <w:noProof/>
      </w:rPr>
      <w:drawing>
        <wp:inline distT="0" distB="0" distL="0" distR="0" wp14:anchorId="3CE05D80" wp14:editId="066FDE88">
          <wp:extent cx="6400800" cy="348659"/>
          <wp:effectExtent l="0" t="0" r="0" b="0"/>
          <wp:docPr id="80" name="Picture 80" descr="C:\Users\grjorda\AppData\Local\Microsoft\Windows\INetCache\Content.Outlook\XPUO6PBP\CQuIC lettering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rjorda\AppData\Local\Microsoft\Windows\INetCache\Content.Outlook\XPUO6PBP\CQuIC lettering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34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9F0EA" w14:textId="77777777" w:rsidR="00295DFA" w:rsidRDefault="00295DFA" w:rsidP="001E7D29">
      <w:pPr>
        <w:spacing w:after="0" w:line="240" w:lineRule="auto"/>
      </w:pPr>
      <w:r>
        <w:separator/>
      </w:r>
    </w:p>
  </w:footnote>
  <w:footnote w:type="continuationSeparator" w:id="0">
    <w:p w14:paraId="44205458" w14:textId="77777777" w:rsidR="00295DFA" w:rsidRDefault="00295DF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46" w:type="pct"/>
      <w:tblLook w:val="0600" w:firstRow="0" w:lastRow="0" w:firstColumn="0" w:lastColumn="0" w:noHBand="1" w:noVBand="1"/>
    </w:tblPr>
    <w:tblGrid>
      <w:gridCol w:w="5849"/>
      <w:gridCol w:w="5130"/>
    </w:tblGrid>
    <w:tr w:rsidR="005426B2" w14:paraId="521A886C" w14:textId="77777777" w:rsidTr="00AF626F">
      <w:trPr>
        <w:trHeight w:val="594"/>
      </w:trPr>
      <w:tc>
        <w:tcPr>
          <w:tcW w:w="5849" w:type="dxa"/>
        </w:tcPr>
        <w:p w14:paraId="17A27058" w14:textId="77777777" w:rsidR="005426B2" w:rsidRDefault="005426B2" w:rsidP="005426B2">
          <w:pPr>
            <w:ind w:left="0"/>
          </w:pPr>
        </w:p>
      </w:tc>
      <w:tc>
        <w:tcPr>
          <w:tcW w:w="5130" w:type="dxa"/>
        </w:tcPr>
        <w:p w14:paraId="4DBCA38E" w14:textId="77777777" w:rsidR="001A1033" w:rsidRPr="004F3EFF" w:rsidRDefault="001A1033" w:rsidP="002B65C1">
          <w:pPr>
            <w:pStyle w:val="LocationDateTime"/>
            <w:framePr w:wrap="auto" w:vAnchor="margin" w:xAlign="left" w:yAlign="inline"/>
            <w:ind w:left="168" w:firstLine="0"/>
            <w:jc w:val="center"/>
            <w:rPr>
              <w:rStyle w:val="Emphasis"/>
              <w:sz w:val="20"/>
              <w:szCs w:val="19"/>
            </w:rPr>
          </w:pPr>
          <w:r w:rsidRPr="004F3EFF">
            <w:rPr>
              <w:rStyle w:val="Emphasis"/>
              <w:sz w:val="20"/>
              <w:szCs w:val="19"/>
            </w:rPr>
            <w:t>Assessing Performance of</w:t>
          </w:r>
          <w:r w:rsidR="00A61A1D" w:rsidRPr="004F3EFF">
            <w:rPr>
              <w:rStyle w:val="Emphasis"/>
              <w:sz w:val="20"/>
              <w:szCs w:val="19"/>
            </w:rPr>
            <w:t xml:space="preserve"> </w:t>
          </w:r>
          <w:r w:rsidRPr="004F3EFF">
            <w:rPr>
              <w:rStyle w:val="Emphasis"/>
              <w:sz w:val="20"/>
              <w:szCs w:val="19"/>
            </w:rPr>
            <w:t>Quantum Computers</w:t>
          </w:r>
        </w:p>
        <w:p w14:paraId="58DB5248" w14:textId="77777777" w:rsidR="001A1033" w:rsidRPr="004F3EFF" w:rsidRDefault="001A1033" w:rsidP="002B65C1">
          <w:pPr>
            <w:pStyle w:val="LocationDateTime"/>
            <w:framePr w:wrap="auto" w:vAnchor="margin" w:xAlign="left" w:yAlign="inline"/>
            <w:ind w:left="168" w:firstLine="0"/>
            <w:jc w:val="center"/>
            <w:rPr>
              <w:sz w:val="20"/>
              <w:szCs w:val="19"/>
            </w:rPr>
          </w:pPr>
          <w:r w:rsidRPr="004F3EFF">
            <w:rPr>
              <w:rStyle w:val="Emphasis"/>
              <w:sz w:val="20"/>
              <w:szCs w:val="19"/>
            </w:rPr>
            <w:t>Estes Park, C</w:t>
          </w:r>
          <w:r w:rsidR="00316169">
            <w:rPr>
              <w:rStyle w:val="Emphasis"/>
              <w:sz w:val="20"/>
              <w:szCs w:val="19"/>
            </w:rPr>
            <w:t>olorado</w:t>
          </w:r>
        </w:p>
        <w:p w14:paraId="70F069DF" w14:textId="35980C46" w:rsidR="005426B2" w:rsidRPr="005F25B0" w:rsidRDefault="00880DF4" w:rsidP="002B65C1">
          <w:pPr>
            <w:pStyle w:val="LocationDateTime"/>
            <w:framePr w:wrap="auto" w:vAnchor="margin" w:xAlign="left" w:yAlign="inline"/>
            <w:ind w:left="168" w:firstLine="0"/>
            <w:jc w:val="center"/>
          </w:pPr>
          <w:r>
            <w:rPr>
              <w:rStyle w:val="Emphasis"/>
              <w:sz w:val="20"/>
              <w:szCs w:val="19"/>
            </w:rPr>
            <w:t>September</w:t>
          </w:r>
          <w:r w:rsidR="00F14BF0">
            <w:rPr>
              <w:rStyle w:val="Emphasis"/>
              <w:sz w:val="20"/>
              <w:szCs w:val="19"/>
            </w:rPr>
            <w:t xml:space="preserve"> </w:t>
          </w:r>
          <w:r>
            <w:rPr>
              <w:rStyle w:val="Emphasis"/>
              <w:sz w:val="20"/>
              <w:szCs w:val="19"/>
            </w:rPr>
            <w:t>22</w:t>
          </w:r>
          <w:r>
            <w:rPr>
              <w:rStyle w:val="Emphasis"/>
              <w:sz w:val="20"/>
              <w:szCs w:val="19"/>
              <w:vertAlign w:val="superscript"/>
            </w:rPr>
            <w:t>nd</w:t>
          </w:r>
          <w:r w:rsidR="00F14BF0">
            <w:rPr>
              <w:rStyle w:val="Emphasis"/>
              <w:sz w:val="20"/>
              <w:szCs w:val="19"/>
            </w:rPr>
            <w:t xml:space="preserve"> – </w:t>
          </w:r>
          <w:r>
            <w:rPr>
              <w:rStyle w:val="Emphasis"/>
              <w:sz w:val="20"/>
              <w:szCs w:val="19"/>
            </w:rPr>
            <w:t>25</w:t>
          </w:r>
          <w:r w:rsidR="006500FB">
            <w:rPr>
              <w:rStyle w:val="Emphasis"/>
              <w:sz w:val="20"/>
              <w:szCs w:val="19"/>
              <w:vertAlign w:val="superscript"/>
            </w:rPr>
            <w:t>th</w:t>
          </w:r>
          <w:r w:rsidR="001A1033" w:rsidRPr="004F3EFF">
            <w:rPr>
              <w:rStyle w:val="Emphasis"/>
              <w:sz w:val="20"/>
              <w:szCs w:val="19"/>
            </w:rPr>
            <w:t>, 20</w:t>
          </w:r>
          <w:r w:rsidR="00F14BF0">
            <w:rPr>
              <w:rStyle w:val="Emphasis"/>
              <w:sz w:val="20"/>
              <w:szCs w:val="19"/>
            </w:rPr>
            <w:t>2</w:t>
          </w:r>
          <w:r>
            <w:rPr>
              <w:rStyle w:val="Emphasis"/>
              <w:sz w:val="20"/>
              <w:szCs w:val="19"/>
            </w:rPr>
            <w:t>5</w:t>
          </w:r>
        </w:p>
      </w:tc>
    </w:tr>
    <w:tr w:rsidR="005426B2" w14:paraId="39F7D97A" w14:textId="77777777" w:rsidTr="00AF626F">
      <w:trPr>
        <w:trHeight w:val="68"/>
      </w:trPr>
      <w:tc>
        <w:tcPr>
          <w:tcW w:w="5849" w:type="dxa"/>
          <w:tcMar>
            <w:left w:w="0" w:type="dxa"/>
            <w:right w:w="115" w:type="dxa"/>
          </w:tcMar>
          <w:vAlign w:val="center"/>
        </w:tcPr>
        <w:p w14:paraId="5EF06D2D" w14:textId="77777777" w:rsidR="005426B2" w:rsidRDefault="005426B2" w:rsidP="005426B2">
          <w:pPr>
            <w:pStyle w:val="Header"/>
          </w:pPr>
        </w:p>
      </w:tc>
      <w:tc>
        <w:tcPr>
          <w:tcW w:w="5130" w:type="dxa"/>
          <w:vAlign w:val="center"/>
        </w:tcPr>
        <w:p w14:paraId="48993E4D" w14:textId="77777777" w:rsidR="005426B2" w:rsidRDefault="005426B2" w:rsidP="005426B2">
          <w:pPr>
            <w:pStyle w:val="Header"/>
          </w:pPr>
        </w:p>
      </w:tc>
    </w:tr>
  </w:tbl>
  <w:p w14:paraId="745EFE6D" w14:textId="77777777" w:rsidR="005426B2" w:rsidRDefault="00AF626F" w:rsidP="00AF626F">
    <w:pPr>
      <w:pStyle w:val="Header"/>
      <w:tabs>
        <w:tab w:val="left" w:pos="1164"/>
      </w:tabs>
    </w:pPr>
    <w:r w:rsidRPr="00AF626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C80C267" wp14:editId="0CDA7706">
              <wp:simplePos x="0" y="0"/>
              <wp:positionH relativeFrom="column">
                <wp:posOffset>-248055</wp:posOffset>
              </wp:positionH>
              <wp:positionV relativeFrom="page">
                <wp:posOffset>651753</wp:posOffset>
              </wp:positionV>
              <wp:extent cx="2601334" cy="737166"/>
              <wp:effectExtent l="12700" t="12700" r="15240" b="12700"/>
              <wp:wrapNone/>
              <wp:docPr id="8" name="Group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01334" cy="737166"/>
                        <a:chOff x="0" y="0"/>
                        <a:chExt cx="5750169" cy="1632889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0"/>
                          <a:ext cx="5750169" cy="163288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197" y="257357"/>
                          <a:ext cx="2773686" cy="1188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4576A" id="Group 31" o:spid="_x0000_s1026" style="position:absolute;margin-left:-19.55pt;margin-top:51.3pt;width:204.85pt;height:58.05pt;z-index:251664384;mso-position-vertical-relative:page;mso-width-relative:margin;mso-height-relative:margin" coordsize="57501,16328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kZ&#13;&#10;GRxDQ0NOdHR0h5ycnLq6urrfy8vL9NTU1P/a2tr/2tra/9nZ2f/Y2Nj/2NjY/9jY2P/Y2Nj/2NjY&#13;&#10;/9jY2P/Y2Nj/2NjY/9jY2P/Z2dn/2dnZ/9vb2//W1tb/zMzM9be3t9ySkpKvY2NjdjMzMz0NDQ0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CQkKV5eXm+bm5u4xcXF7NjY2P/b29v/2dnZ/9bW1v/U&#13;&#10;1NT/1NTU/9PT0//T09P/09PT/9PT0//T09P/09PT/9PT0//T09P/09PT/9PT0//T09P/09PT/9PT&#13;&#10;0//T09P/09PT/9PT0//U1NT/19fX/9ra2v/b29v/1NTU/rm5ud+KioqmTExMWxgYGB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ZGRkcWlpa&#13;&#10;ap+fn73MzMz129vb/9ra2v/V1dX/09PT/9PT0//T09P/09PT/9TT0//U09P/1dPU/9XT1P/W09T/&#13;&#10;1tPU/9XT1P/V09T/1NPT/9PT0//U09P/1dTT/9XU0//W1NP/1tTT/9XU0//V1NP/1NTT/9TT0//T&#13;&#10;09P/09PT/9PT0//U1NT/1tbW/9vb2//Z2dn/w8PD646OjqlGRkZUDAwMD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+B&#13;&#10;gYT/g4OH/4ODhv91dXjpUlJToSAgID0AAAAAAAAAAAAAAAAAAAAAAAAAAAAAAAAAAAAAAAAAAAAA&#13;&#10;AAAAAAAAAAAAAAAAAAAAAAAAAAAAAAAAAAAAAAAAAAAAAAAAAAAAAAAAAAAAAAAAAAAAAAAAHBwd&#13;&#10;MX5+gPm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4CAhP+EhIf/&#13;&#10;f3+C+1lZW68bGxs0AAAAAAAAAAAAAAAAAAAAAAAAAAAAAAAAAAAAAAAAAAAAAAAAAAAAAAAAAAAA&#13;&#10;AAAAAAAAAAAAAAAAAAAAAAAAAAAAAAAAAAAAAAAAAAAAAAAcHBwvfX2A+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+AgIP/g4OG/3t7f/RAQEF+AwMD&#13;&#10;BgAAAAAAAAAAAAAAAAAAAAAAAAAAAAAAAAAAAAAAAAAAAAAAAAAAAAAAAAAAAAAAAAAAAAAAAAAA&#13;&#10;AAAAAAAAAAAAAAAAAAAAABsbGy99fYD4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gICD/4SEh/9ZWVuwCgoKEwAAAAAAAAAAAAAAAAAA&#13;&#10;AAAAAAAAAAAAAAAAAAAAAAAAAAAAAAAAAAAAAAAAAAAAAAAAAAAAAAAAAAAAAAAAAAAAAAAAGxsb&#13;&#10;Ln19gPi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4SEh/9fX2K9CQkJEQAAAAAAAAAAAAAAAAAAAAAAAAAAAAAAAAAAAAAA&#13;&#10;AAAAAAAAAAAAAAAAAAAAAAAAAAAAAAAAAAAAAAAAAAAAAAAaGhstfX2A9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4WFiP9VVVepAgICBQAAAAAAAAAAAAAAAAAAAAAAAAAAAAAAAAAAAAAAAAAAAAAAAAAAAAAAAAAA&#13;&#10;AAAAAAAAAAAAAAAAAAAAABoaGi18fH/3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L/f3+C/4SEh/84ODlvAAAAAAAA&#13;&#10;AAAAAAAAAAAAAAAAAAAAAAAAAAAAAAAAAAAAAAAAAAAAAAAAAAAAAAAAAAAAAAAAAAAAAAAAGRka&#13;&#10;LHx8f/a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9/f4L/gYGE/3Z2eewSEhIjAAAAAAAAAAAAAAAAAAAAAAAAAAAA&#13;&#10;AAAAAAAAAAAAAAAAAAAAAAAAAAAAAAAAAAAAAAAAAAAAAAAZGRkrfHx/9o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L/hISI/1paXLUEBAQHAAAAAAAA&#13;&#10;AAAAAAAAAAAAAAAAAAAAAAAAAAAAAAAAAAAAAAAAAAAAAAAAAAAAAAAAAAAAAAAAAAAAAAAACQkJ&#13;&#10;EnV1eOuAgIP/f3+C/39/gv9/f4L/f3+C/39/gv9/f4L/f3+C/39/gv9/f4L/f3+C/4CAg/90dHfq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+Dg4b/fn6B+EZGR4sGBgYLAAAAAAAAAAAAAAAAAAAAAAAA&#13;&#10;AAAAAAAAAAAAAAAAAAAAAAAAAAAAAAAAAAAAAAAAAAAAAAAAAAAAAAAAAAAAAAAAAAAAAAAACQkJ&#13;&#10;EnV1eOuAgIP/f3+C/39/gv9/f4L/f3+C/39/gv9/f4L/f3+C/39/gv9/f4L/f3+C/4CAhP90dHfp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EnV1eOuAgIP/f3+C/39/gv9/f4L/f3+C/39/gv9/f4L/f3+C/39/gv9/f4L/f3+C/4CAg/90dHfp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kSdXV464CAg/9/f4L/f3+C/39/&#13;&#10;gv9/f4L/f3+C/39/gv9/f4L/f3+C/39/gv9/f4L/gICD/3R0d+oJCQk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J1dXjrgICD/39/gv9/f4L/f3+C/39/gv9/f4L/f3+C/39/gv9/&#13;&#10;f4L/f3+C/39/gv+AgIP/dXV46gkJCR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EXV1eOuAgIP/f3+C/39/gv9/f4L/f3+C/39/gv9/f4L/f3+C/39/gv9/f4L/f3+C/4CAg/91dXjr&#13;&#10;CQkJ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CQkRdXV36oCAg/9/f4L/f3+C/39/&#13;&#10;gv9/f4L/f3+C/39/gv9/f4L/f3+C/39/gv9/f4L/gICD/3V1eOsKCgo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kJCRF0dHfpgICE/39/gv9/f4L/f3+C/39/gv9/f4L/f3+C/39/gv9/&#13;&#10;f4L/f3+C/39/gv+AgIP/dnZ47AoKCx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AgJ&#13;&#10;EXR0d+mBgYT/f3+C/39/gv9/f4L/f3+C/39/gv9/f4L/f3+C/39/gv9/f4L/f3+C/4CAg/92dnnt&#13;&#10;DAwM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ICAgQdHR26IGBhP9/f4L/f3+C/39/&#13;&#10;gv9/f4L/f3+C/39/gv9/f4L/f3+C/39/gv9/f4L/gICD/3d3eu0NDQ0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gICBBzc3bmgYGE/39/gv9/f4L/f3+C/39/gv9/f4L/f3+C/39/gv9/&#13;&#10;f4L/f3+C/39/gv+AgIP/eHh77g8PDx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AgI&#13;&#10;D3JydeWBgYT/f3+C/39/gv9/f4L/f3+C/39/gv9/f4L/f3+C/39/gv9/f4L/f3+C/4CAg/95eXzw&#13;&#10;ERESH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BwgPcXF05IGBhP9/f4L/f3+C/39/&#13;&#10;gv9/f4L/f3+C/39/gv9/f4L/f3+C/39/gv9/f4L/gICD/3p6ffEUFBU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HBw5wcHPhgYGE/39/gv9/f4L/f3+C/39/gv9/f4L/f3+C/39/gv9/&#13;&#10;f4L/f3+C/39/gv+AgIP/fHx/8xgYGC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gYG&#13;&#10;DW9vcd+BgYT/f3+C/39/gv9/f4L/f3+C/39/gv9/f4L/f3+C/39/gv9/f4L/f3+C/4CAg/9+foH1&#13;&#10;HR0dK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BgYMbm5w3IGBhP9/f4L/f3+C/39/&#13;&#10;gv9/f4L/f3+C/39/gv9/f4L/f3+C/39/gv9/f4L/f3+C/4GBhPkjIyM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UFBQpsbG7YgYGE/39/gv9/f4L/f3+C/39/gv9/f4L/f3+C/39/gv9/&#13;&#10;f4L/f3+C/39/gv9/f4L/g4OG/igoKT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AQE&#13;&#10;CGlpbNOCgoX/f3+C/39/gv9/f4L/f3+C/39/gv9/f4L/f3+C/39/gv9/f4L/f3+C/39/gv+EhIf/&#13;&#10;KiorS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wMGZmZozYKChf9/f4L/f3+C/39/&#13;&#10;gv9/f4L/f3+C/39/gv9/f4L/f3+C/39/gv9/f4L/f3+C/4SEh/8zMzR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JiYmTFgoKF/39/gv9/f4L/f3+C/39/gv9/f4L/f3+C/39/gv9/&#13;&#10;f4L/f3+C/39/gv9/f4L/hISH/0hISY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1dX7qDg4b/f3+C/39/gv9/f4L/f3+C/39/gv9/f4L/f3+C/39/gv9/f4L/f3+C/39/gv+BgYT/&#13;&#10;a2tt1QYGBg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VlZYrISEh/9/f4L/f3+C/39/&#13;&#10;gv9/f4L/f3+C/39/gv9/f4L/f3+C/39/gv9/f4L/f3+C/39/gv+CgoX/VVVWnwYGBw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LS02WhISH/39/gv9/f4L/f3+C/39/gv9/f4L/f3+C/39/gv9/&#13;&#10;f4L/f3+C/39/gv9/f4L/f3+C/39/gv+FhYj/Xl5gqQ8PEB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BQUJ2hISI/39/gv9/f4L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4ODhZ1dXfigYGE/39/&#13;&#10;gv9/f4L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o6O2iEhIf/f3+C/39/gv9/f4L/f3+C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MDBVxcXq6EhIf/f3+C/39/gv9/f4L/f3+C/39/gv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CAgQFBQUKBwcH&#13;&#10;DgkJCREJCQoTCgoKFAoKChQKCgoUCgoKFAoKChMJCQkSCAgIEAcHCA8GBgYNBQUFCgQEBAgDAwMG&#13;&#10;AQEBAwEBAQIBAQ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AQEBMsLCw0tvb2//Y2Nj/1NTU/9PT0//T09P/09PT/9PT0//T09P/&#13;&#10;09PT/9nZ2f/Ozs71MDAw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DQ0PXFxcba6urs/U1NT+2NjY/9PT0//T09P/09PT/9bW1v/Z2dn/uLi43EFBQU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YGBzQ0ND2I&#13;&#10;iIiizc3N+NTU1P/U1NT/rKys0FFRUWEPDw8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">
              <o:lock v:ext="edit" aspectratio="t"/>
              <v:rect id="Rectangle 9" o:spid="_x0000_s1027" style="position:absolute;width:57501;height:163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" fillcolor="black [3213]" strokecolor="black [3213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761;top:2573;width:27737;height:11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" stroked="t" strokecolor="black [3213]">
                <v:imagedata r:id="rId2" o:title=""/>
                <v:path arrowok="t"/>
              </v:shape>
              <w10:wrap anchory="page"/>
            </v:group>
          </w:pict>
        </mc:Fallback>
      </mc:AlternateContent>
    </w:r>
    <w:r w:rsidR="005426B2" w:rsidRPr="00084752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970D698" wp14:editId="68E549B3">
              <wp:simplePos x="0" y="0"/>
              <wp:positionH relativeFrom="page">
                <wp:posOffset>24063</wp:posOffset>
              </wp:positionH>
              <wp:positionV relativeFrom="page">
                <wp:posOffset>-72189</wp:posOffset>
              </wp:positionV>
              <wp:extent cx="7556500" cy="1552670"/>
              <wp:effectExtent l="0" t="0" r="0" b="9525"/>
              <wp:wrapNone/>
              <wp:docPr id="45" name="Group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552670"/>
                        <a:chOff x="0" y="0"/>
                        <a:chExt cx="7556858" cy="1552713"/>
                      </a:xfrm>
                    </wpg:grpSpPr>
                    <wps:wsp>
                      <wps:cNvPr id="46" name="Freeform: Shape 23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Freeform: Shape 24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Freeform: Shape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Freeform: Shape 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28C1B" id="Group 45" o:spid="_x0000_s1026" alt="&quot;&quot;" style="position:absolute;margin-left:1.9pt;margin-top:-5.7pt;width:595pt;height:122.25pt;z-index:-251654144;mso-width-percent:1000;mso-position-horizontal-relative:page;mso-position-vertical-relative:page;mso-width-percent:1000" coordsize="75568,1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">
              <v:shape id="Freeform: Shape 23" o:spid="_x0000_s1027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" path="m3429208,12451r,876575l497239,889026,12452,12451r3416756,xe" fillcolor="black [3215]" stroked="f">
                <v:stroke joinstyle="miter"/>
                <v:path arrowok="t" o:connecttype="custom" o:connectlocs="3429209,12451;3429209,889027;497239,889027;12452,12451" o:connectangles="0,0,0,0"/>
              </v:shape>
              <v:shape id="Freeform: Shape 24" o:spid="_x0000_s1028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" path="m12452,890686r,-878235l3030752,12451r484788,878235l12452,890686xe" fillcolor="black [3215]" stroked="f">
                <v:stroke joinstyle="miter"/>
                <v:path arrowok="t" o:connecttype="custom" o:connectlocs="12452,890687;12452,12451;3030752,12451;3515540,890687" o:connectangles="0,0,0,0"/>
              </v:shape>
              <v:shape id="Freeform: Shape 8" o:spid="_x0000_s1029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" path="m,l330287,r887388,1542668l888533,1542668,,xe" fillcolor="#b2b2b2 [3205]" stroked="f">
                <v:stroke joinstyle="miter"/>
                <v:path arrowok="t" o:connecttype="custom" o:connectlocs="0,0;330184,0;1217295,1542415;888256,1542415;0,0" o:connectangles="0,0,0,0,0"/>
              </v:shape>
              <v:shape id="Freeform: Shape 7" o:spid="_x0000_s1030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" path="m,l330265,r894873,1542664l895208,1542664,,xe" fillcolor="#b2b2b2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10" w:type="pct"/>
      <w:tblLook w:val="0600" w:firstRow="0" w:lastRow="0" w:firstColumn="0" w:lastColumn="0" w:noHBand="1" w:noVBand="1"/>
    </w:tblPr>
    <w:tblGrid>
      <w:gridCol w:w="6673"/>
      <w:gridCol w:w="3427"/>
    </w:tblGrid>
    <w:tr w:rsidR="005F25B0" w14:paraId="213DE2BD" w14:textId="77777777" w:rsidTr="005426B2">
      <w:trPr>
        <w:trHeight w:val="594"/>
      </w:trPr>
      <w:tc>
        <w:tcPr>
          <w:tcW w:w="6673" w:type="dxa"/>
        </w:tcPr>
        <w:p w14:paraId="1A287ABA" w14:textId="77777777" w:rsidR="005F25B0" w:rsidRDefault="005F25B0" w:rsidP="005F25B0">
          <w:pPr>
            <w:ind w:left="0"/>
          </w:pPr>
        </w:p>
      </w:tc>
      <w:tc>
        <w:tcPr>
          <w:tcW w:w="3427" w:type="dxa"/>
        </w:tcPr>
        <w:p w14:paraId="1DF8F5FB" w14:textId="77777777" w:rsidR="005F25B0" w:rsidRPr="005F25B0" w:rsidRDefault="005F25B0" w:rsidP="008A0ABF">
          <w:pPr>
            <w:pStyle w:val="LocationDateTime"/>
            <w:framePr w:wrap="around"/>
            <w:ind w:left="330"/>
          </w:pPr>
          <w:r w:rsidRPr="005F25B0">
            <w:tab/>
          </w:r>
          <w:r w:rsidR="00C775A9">
            <w:rPr>
              <w:rStyle w:val="Emphasis"/>
            </w:rPr>
            <w:t>Estes Park, Colorado</w:t>
          </w:r>
          <w:r w:rsidRPr="005F25B0">
            <w:t xml:space="preserve"> </w:t>
          </w:r>
        </w:p>
        <w:p w14:paraId="730171CD" w14:textId="77777777" w:rsidR="005F25B0" w:rsidRPr="005F25B0" w:rsidRDefault="005F25B0" w:rsidP="008A0ABF">
          <w:pPr>
            <w:pStyle w:val="LocationDateTime"/>
            <w:framePr w:wrap="around"/>
            <w:ind w:left="330"/>
          </w:pPr>
          <w:r w:rsidRPr="005F25B0">
            <w:tab/>
          </w:r>
          <w:r w:rsidR="00C775A9">
            <w:rPr>
              <w:rStyle w:val="Emphasis"/>
            </w:rPr>
            <w:t>September 25</w:t>
          </w:r>
          <w:r w:rsidR="00C775A9" w:rsidRPr="00C775A9">
            <w:rPr>
              <w:rStyle w:val="Emphasis"/>
              <w:vertAlign w:val="superscript"/>
            </w:rPr>
            <w:t>th</w:t>
          </w:r>
          <w:r w:rsidR="00C775A9">
            <w:rPr>
              <w:rStyle w:val="Emphasis"/>
            </w:rPr>
            <w:t>- September 27</w:t>
          </w:r>
          <w:r w:rsidR="00C775A9" w:rsidRPr="008A0ABF">
            <w:rPr>
              <w:rStyle w:val="Emphasis"/>
              <w:vertAlign w:val="superscript"/>
            </w:rPr>
            <w:t>th</w:t>
          </w:r>
          <w:r w:rsidR="008A0ABF">
            <w:rPr>
              <w:rStyle w:val="Emphasis"/>
            </w:rPr>
            <w:t>, 2019</w:t>
          </w:r>
        </w:p>
        <w:p w14:paraId="1977BA97" w14:textId="77777777" w:rsidR="005F25B0" w:rsidRPr="005F25B0" w:rsidRDefault="005F25B0" w:rsidP="00C775A9">
          <w:pPr>
            <w:pStyle w:val="LocationDateTime"/>
            <w:framePr w:wrap="around"/>
          </w:pPr>
          <w:r w:rsidRPr="005F25B0">
            <w:tab/>
          </w:r>
        </w:p>
      </w:tc>
    </w:tr>
    <w:tr w:rsidR="005F25B0" w14:paraId="5A812B61" w14:textId="77777777" w:rsidTr="005426B2">
      <w:trPr>
        <w:trHeight w:val="724"/>
      </w:trPr>
      <w:tc>
        <w:tcPr>
          <w:tcW w:w="6673" w:type="dxa"/>
          <w:tcMar>
            <w:left w:w="0" w:type="dxa"/>
            <w:right w:w="115" w:type="dxa"/>
          </w:tcMar>
          <w:vAlign w:val="center"/>
        </w:tcPr>
        <w:p w14:paraId="5E3022C2" w14:textId="77777777" w:rsidR="005F25B0" w:rsidRDefault="001B17EF" w:rsidP="005F25B0">
          <w:pPr>
            <w:pStyle w:val="Header"/>
          </w:pPr>
          <w:r>
            <w:rPr>
              <w:noProof/>
            </w:rPr>
            <w:drawing>
              <wp:inline distT="0" distB="0" distL="0" distR="0" wp14:anchorId="3F4958FB" wp14:editId="7BE75FCF">
                <wp:extent cx="2180764" cy="792480"/>
                <wp:effectExtent l="0" t="0" r="0" b="7620"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8747" cy="828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7" w:type="dxa"/>
          <w:vAlign w:val="center"/>
        </w:tcPr>
        <w:p w14:paraId="77B24BDB" w14:textId="77777777" w:rsidR="005F25B0" w:rsidRDefault="005F25B0" w:rsidP="005F25B0">
          <w:pPr>
            <w:pStyle w:val="Header"/>
          </w:pPr>
        </w:p>
        <w:p w14:paraId="0E151988" w14:textId="77777777" w:rsidR="008A0ABF" w:rsidRPr="008A0ABF" w:rsidRDefault="008A0ABF" w:rsidP="008A0ABF"/>
      </w:tc>
    </w:tr>
  </w:tbl>
  <w:p w14:paraId="286A1230" w14:textId="77777777" w:rsidR="005F25B0" w:rsidRDefault="005F25B0">
    <w:pPr>
      <w:pStyle w:val="Header"/>
    </w:pPr>
    <w:r w:rsidRPr="00084752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653851A" wp14:editId="7D262EDA">
              <wp:simplePos x="0" y="0"/>
              <wp:positionH relativeFrom="page">
                <wp:posOffset>24063</wp:posOffset>
              </wp:positionH>
              <wp:positionV relativeFrom="page">
                <wp:posOffset>-72189</wp:posOffset>
              </wp:positionV>
              <wp:extent cx="7556500" cy="1552670"/>
              <wp:effectExtent l="0" t="0" r="0" b="952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552670"/>
                        <a:chOff x="0" y="0"/>
                        <a:chExt cx="7556858" cy="1552713"/>
                      </a:xfrm>
                    </wpg:grpSpPr>
                    <wps:wsp>
                      <wps:cNvPr id="23" name="Freeform: Shape 23"/>
                      <wps:cNvSpPr/>
                      <wps:spPr>
                        <a:xfrm>
                          <a:off x="4120179" y="0"/>
                          <a:ext cx="3436679" cy="896497"/>
                        </a:xfrm>
                        <a:custGeom>
                          <a:avLst/>
                          <a:gdLst>
                            <a:gd name="connsiteX0" fmla="*/ 3429208 w 3436678"/>
                            <a:gd name="connsiteY0" fmla="*/ 12451 h 896496"/>
                            <a:gd name="connsiteX1" fmla="*/ 3429208 w 3436678"/>
                            <a:gd name="connsiteY1" fmla="*/ 889026 h 896496"/>
                            <a:gd name="connsiteX2" fmla="*/ 497239 w 3436678"/>
                            <a:gd name="connsiteY2" fmla="*/ 889026 h 896496"/>
                            <a:gd name="connsiteX3" fmla="*/ 12452 w 3436678"/>
                            <a:gd name="connsiteY3" fmla="*/ 12451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6678" h="896496">
                              <a:moveTo>
                                <a:pt x="3429208" y="12451"/>
                              </a:moveTo>
                              <a:lnTo>
                                <a:pt x="3429208" y="889026"/>
                              </a:lnTo>
                              <a:lnTo>
                                <a:pt x="497239" y="889026"/>
                              </a:lnTo>
                              <a:lnTo>
                                <a:pt x="12452" y="124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0" y="656216"/>
                          <a:ext cx="3519690" cy="896497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8"/>
                      <wps:cNvSpPr/>
                      <wps:spPr>
                        <a:xfrm>
                          <a:off x="2872292" y="0"/>
                          <a:ext cx="1217295" cy="1542415"/>
                        </a:xfrm>
                        <a:custGeom>
                          <a:avLst/>
                          <a:gdLst>
                            <a:gd name="connsiteX0" fmla="*/ 0 w 1217675"/>
                            <a:gd name="connsiteY0" fmla="*/ 0 h 1542668"/>
                            <a:gd name="connsiteX1" fmla="*/ 330287 w 1217675"/>
                            <a:gd name="connsiteY1" fmla="*/ 0 h 1542668"/>
                            <a:gd name="connsiteX2" fmla="*/ 1217675 w 1217675"/>
                            <a:gd name="connsiteY2" fmla="*/ 1542668 h 1542668"/>
                            <a:gd name="connsiteX3" fmla="*/ 888533 w 1217675"/>
                            <a:gd name="connsiteY3" fmla="*/ 1542668 h 1542668"/>
                            <a:gd name="connsiteX4" fmla="*/ 0 w 1217675"/>
                            <a:gd name="connsiteY4" fmla="*/ 0 h 1542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7675" h="1542668">
                              <a:moveTo>
                                <a:pt x="0" y="0"/>
                              </a:moveTo>
                              <a:lnTo>
                                <a:pt x="330287" y="0"/>
                              </a:lnTo>
                              <a:lnTo>
                                <a:pt x="1217675" y="1542668"/>
                              </a:lnTo>
                              <a:lnTo>
                                <a:pt x="888533" y="1542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7"/>
                      <wps:cNvSpPr/>
                      <wps:spPr>
                        <a:xfrm>
                          <a:off x="3474720" y="0"/>
                          <a:ext cx="1225138" cy="1542664"/>
                        </a:xfrm>
                        <a:custGeom>
                          <a:avLst/>
                          <a:gdLst>
                            <a:gd name="connsiteX0" fmla="*/ 0 w 1225138"/>
                            <a:gd name="connsiteY0" fmla="*/ 0 h 1542664"/>
                            <a:gd name="connsiteX1" fmla="*/ 330265 w 1225138"/>
                            <a:gd name="connsiteY1" fmla="*/ 0 h 1542664"/>
                            <a:gd name="connsiteX2" fmla="*/ 1225138 w 1225138"/>
                            <a:gd name="connsiteY2" fmla="*/ 1542664 h 1542664"/>
                            <a:gd name="connsiteX3" fmla="*/ 895208 w 1225138"/>
                            <a:gd name="connsiteY3" fmla="*/ 1542664 h 1542664"/>
                            <a:gd name="connsiteX4" fmla="*/ 0 w 1225138"/>
                            <a:gd name="connsiteY4" fmla="*/ 0 h 1542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5138" h="1542664">
                              <a:moveTo>
                                <a:pt x="0" y="0"/>
                              </a:moveTo>
                              <a:lnTo>
                                <a:pt x="330265" y="0"/>
                              </a:lnTo>
                              <a:lnTo>
                                <a:pt x="1225138" y="1542664"/>
                              </a:lnTo>
                              <a:lnTo>
                                <a:pt x="895208" y="15426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05E45" id="Group 22" o:spid="_x0000_s1026" alt="&quot;&quot;" style="position:absolute;margin-left:1.9pt;margin-top:-5.7pt;width:595pt;height:122.25pt;z-index:-251657216;mso-width-percent:1000;mso-position-horizontal-relative:page;mso-position-vertical-relative:page;mso-width-percent:1000" coordsize="75568,1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">
              <v:shape id="Freeform: Shape 23" o:spid="_x0000_s1027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" path="m3429208,12451r,876575l497239,889026,12452,12451r3416756,xe" fillcolor="black [3215]" stroked="f">
                <v:stroke joinstyle="miter"/>
                <v:path arrowok="t" o:connecttype="custom" o:connectlocs="3429209,12451;3429209,889027;497239,889027;12452,12451" o:connectangles="0,0,0,0"/>
              </v:shape>
              <v:shape id="Freeform: Shape 24" o:spid="_x0000_s1028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" path="m12452,890686r,-878235l3030752,12451r484788,878235l12452,890686xe" fillcolor="black [3215]" stroked="f">
                <v:stroke joinstyle="miter"/>
                <v:path arrowok="t" o:connecttype="custom" o:connectlocs="12452,890687;12452,12451;3030752,12451;3515540,890687" o:connectangles="0,0,0,0"/>
              </v:shape>
              <v:shape id="Freeform: Shape 8" o:spid="_x0000_s1029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" path="m,l330287,r887388,1542668l888533,1542668,,xe" fillcolor="#b2b2b2 [3205]" stroked="f">
                <v:stroke joinstyle="miter"/>
                <v:path arrowok="t" o:connecttype="custom" o:connectlocs="0,0;330184,0;1217295,1542415;888256,1542415;0,0" o:connectangles="0,0,0,0,0"/>
              </v:shape>
              <v:shape id="Freeform: Shape 7" o:spid="_x0000_s1030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" path="m,l330265,r894873,1542664l895208,1542664,,xe" fillcolor="#b2b2b2 [3205]" stroked="f">
                <v:stroke joinstyle="miter"/>
                <v:path arrowok="t" o:connecttype="custom" o:connectlocs="0,0;330265,0;1225138,1542664;895208,1542664;0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728187929">
    <w:abstractNumId w:val="35"/>
  </w:num>
  <w:num w:numId="2" w16cid:durableId="2112968374">
    <w:abstractNumId w:val="19"/>
  </w:num>
  <w:num w:numId="3" w16cid:durableId="734089319">
    <w:abstractNumId w:val="20"/>
  </w:num>
  <w:num w:numId="4" w16cid:durableId="2092314799">
    <w:abstractNumId w:val="12"/>
  </w:num>
  <w:num w:numId="5" w16cid:durableId="1801725451">
    <w:abstractNumId w:val="36"/>
  </w:num>
  <w:num w:numId="6" w16cid:durableId="1343318515">
    <w:abstractNumId w:val="9"/>
  </w:num>
  <w:num w:numId="7" w16cid:durableId="925379556">
    <w:abstractNumId w:val="7"/>
  </w:num>
  <w:num w:numId="8" w16cid:durableId="1980450017">
    <w:abstractNumId w:val="6"/>
  </w:num>
  <w:num w:numId="9" w16cid:durableId="1085809647">
    <w:abstractNumId w:val="5"/>
  </w:num>
  <w:num w:numId="10" w16cid:durableId="1116411602">
    <w:abstractNumId w:val="4"/>
  </w:num>
  <w:num w:numId="11" w16cid:durableId="1643315531">
    <w:abstractNumId w:val="8"/>
  </w:num>
  <w:num w:numId="12" w16cid:durableId="717166154">
    <w:abstractNumId w:val="3"/>
  </w:num>
  <w:num w:numId="13" w16cid:durableId="951866011">
    <w:abstractNumId w:val="2"/>
  </w:num>
  <w:num w:numId="14" w16cid:durableId="1956402428">
    <w:abstractNumId w:val="1"/>
  </w:num>
  <w:num w:numId="15" w16cid:durableId="755053008">
    <w:abstractNumId w:val="0"/>
  </w:num>
  <w:num w:numId="16" w16cid:durableId="759524240">
    <w:abstractNumId w:val="13"/>
  </w:num>
  <w:num w:numId="17" w16cid:durableId="896237137">
    <w:abstractNumId w:val="18"/>
  </w:num>
  <w:num w:numId="18" w16cid:durableId="822817803">
    <w:abstractNumId w:val="16"/>
  </w:num>
  <w:num w:numId="19" w16cid:durableId="2110001682">
    <w:abstractNumId w:val="15"/>
  </w:num>
  <w:num w:numId="20" w16cid:durableId="1415203681">
    <w:abstractNumId w:val="14"/>
  </w:num>
  <w:num w:numId="21" w16cid:durableId="248084074">
    <w:abstractNumId w:val="22"/>
  </w:num>
  <w:num w:numId="22" w16cid:durableId="645747657">
    <w:abstractNumId w:val="3"/>
    <w:lvlOverride w:ilvl="0">
      <w:startOverride w:val="1"/>
    </w:lvlOverride>
  </w:num>
  <w:num w:numId="23" w16cid:durableId="838227393">
    <w:abstractNumId w:val="3"/>
    <w:lvlOverride w:ilvl="0">
      <w:startOverride w:val="1"/>
    </w:lvlOverride>
  </w:num>
  <w:num w:numId="24" w16cid:durableId="1801607736">
    <w:abstractNumId w:val="2"/>
    <w:lvlOverride w:ilvl="0">
      <w:startOverride w:val="1"/>
    </w:lvlOverride>
  </w:num>
  <w:num w:numId="25" w16cid:durableId="659163266">
    <w:abstractNumId w:val="32"/>
  </w:num>
  <w:num w:numId="26" w16cid:durableId="1249853011">
    <w:abstractNumId w:val="11"/>
  </w:num>
  <w:num w:numId="27" w16cid:durableId="397828150">
    <w:abstractNumId w:val="23"/>
  </w:num>
  <w:num w:numId="28" w16cid:durableId="1064837689">
    <w:abstractNumId w:val="11"/>
  </w:num>
  <w:num w:numId="29" w16cid:durableId="33845342">
    <w:abstractNumId w:val="31"/>
  </w:num>
  <w:num w:numId="30" w16cid:durableId="711422771">
    <w:abstractNumId w:val="24"/>
  </w:num>
  <w:num w:numId="31" w16cid:durableId="604993951">
    <w:abstractNumId w:val="38"/>
  </w:num>
  <w:num w:numId="32" w16cid:durableId="1564681365">
    <w:abstractNumId w:val="33"/>
  </w:num>
  <w:num w:numId="33" w16cid:durableId="1678731931">
    <w:abstractNumId w:val="17"/>
  </w:num>
  <w:num w:numId="34" w16cid:durableId="323897864">
    <w:abstractNumId w:val="26"/>
  </w:num>
  <w:num w:numId="35" w16cid:durableId="199559420">
    <w:abstractNumId w:val="10"/>
  </w:num>
  <w:num w:numId="36" w16cid:durableId="450978709">
    <w:abstractNumId w:val="27"/>
  </w:num>
  <w:num w:numId="37" w16cid:durableId="367681109">
    <w:abstractNumId w:val="30"/>
  </w:num>
  <w:num w:numId="38" w16cid:durableId="1372459535">
    <w:abstractNumId w:val="25"/>
  </w:num>
  <w:num w:numId="39" w16cid:durableId="871185780">
    <w:abstractNumId w:val="37"/>
  </w:num>
  <w:num w:numId="40" w16cid:durableId="610356768">
    <w:abstractNumId w:val="28"/>
  </w:num>
  <w:num w:numId="41" w16cid:durableId="323630116">
    <w:abstractNumId w:val="21"/>
  </w:num>
  <w:num w:numId="42" w16cid:durableId="1052532967">
    <w:abstractNumId w:val="29"/>
  </w:num>
  <w:num w:numId="43" w16cid:durableId="15376306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5A9"/>
    <w:rsid w:val="0000418E"/>
    <w:rsid w:val="00016839"/>
    <w:rsid w:val="00042FB3"/>
    <w:rsid w:val="00057671"/>
    <w:rsid w:val="0006199E"/>
    <w:rsid w:val="00084752"/>
    <w:rsid w:val="00086540"/>
    <w:rsid w:val="00090DAC"/>
    <w:rsid w:val="000911D4"/>
    <w:rsid w:val="000953A1"/>
    <w:rsid w:val="000D445D"/>
    <w:rsid w:val="000E413D"/>
    <w:rsid w:val="000F191A"/>
    <w:rsid w:val="000F4987"/>
    <w:rsid w:val="000F5838"/>
    <w:rsid w:val="000F65EC"/>
    <w:rsid w:val="00103670"/>
    <w:rsid w:val="00110BBD"/>
    <w:rsid w:val="0011573E"/>
    <w:rsid w:val="0012634B"/>
    <w:rsid w:val="001269DE"/>
    <w:rsid w:val="00140DAE"/>
    <w:rsid w:val="0015180F"/>
    <w:rsid w:val="001607A2"/>
    <w:rsid w:val="00170B9F"/>
    <w:rsid w:val="001746FC"/>
    <w:rsid w:val="00193653"/>
    <w:rsid w:val="001A1033"/>
    <w:rsid w:val="001A6AC0"/>
    <w:rsid w:val="001B17EF"/>
    <w:rsid w:val="001B567E"/>
    <w:rsid w:val="001C329C"/>
    <w:rsid w:val="001C3F07"/>
    <w:rsid w:val="001E7D29"/>
    <w:rsid w:val="00210D3E"/>
    <w:rsid w:val="00222713"/>
    <w:rsid w:val="002404F5"/>
    <w:rsid w:val="0025098E"/>
    <w:rsid w:val="00275260"/>
    <w:rsid w:val="002760C5"/>
    <w:rsid w:val="00276FA1"/>
    <w:rsid w:val="00280755"/>
    <w:rsid w:val="00284504"/>
    <w:rsid w:val="00285B87"/>
    <w:rsid w:val="00291B4A"/>
    <w:rsid w:val="00295DFA"/>
    <w:rsid w:val="00296DE3"/>
    <w:rsid w:val="002B53A2"/>
    <w:rsid w:val="002B65C1"/>
    <w:rsid w:val="002C3D7E"/>
    <w:rsid w:val="002E4F42"/>
    <w:rsid w:val="002F76DA"/>
    <w:rsid w:val="00316169"/>
    <w:rsid w:val="0032131A"/>
    <w:rsid w:val="003250A7"/>
    <w:rsid w:val="003310BF"/>
    <w:rsid w:val="00333DF8"/>
    <w:rsid w:val="00352B99"/>
    <w:rsid w:val="0035513E"/>
    <w:rsid w:val="00357641"/>
    <w:rsid w:val="003603AA"/>
    <w:rsid w:val="00360B6E"/>
    <w:rsid w:val="00361DEE"/>
    <w:rsid w:val="00394EF4"/>
    <w:rsid w:val="003A1CB3"/>
    <w:rsid w:val="003A63C5"/>
    <w:rsid w:val="003D7018"/>
    <w:rsid w:val="003E5EB5"/>
    <w:rsid w:val="00410612"/>
    <w:rsid w:val="00411F8B"/>
    <w:rsid w:val="004203B0"/>
    <w:rsid w:val="004230D9"/>
    <w:rsid w:val="0044379B"/>
    <w:rsid w:val="00450670"/>
    <w:rsid w:val="004701E1"/>
    <w:rsid w:val="004724BD"/>
    <w:rsid w:val="00477352"/>
    <w:rsid w:val="00491C23"/>
    <w:rsid w:val="00496270"/>
    <w:rsid w:val="004B5C09"/>
    <w:rsid w:val="004D3AE9"/>
    <w:rsid w:val="004E227E"/>
    <w:rsid w:val="004F3EFF"/>
    <w:rsid w:val="00500DD1"/>
    <w:rsid w:val="005170A1"/>
    <w:rsid w:val="00521AE3"/>
    <w:rsid w:val="00535B54"/>
    <w:rsid w:val="00537283"/>
    <w:rsid w:val="005426B2"/>
    <w:rsid w:val="00554276"/>
    <w:rsid w:val="00564D17"/>
    <w:rsid w:val="00570173"/>
    <w:rsid w:val="005A2C89"/>
    <w:rsid w:val="005D3902"/>
    <w:rsid w:val="005E0ED9"/>
    <w:rsid w:val="005F25B0"/>
    <w:rsid w:val="005F3EC6"/>
    <w:rsid w:val="00616B41"/>
    <w:rsid w:val="00620AE8"/>
    <w:rsid w:val="00630E30"/>
    <w:rsid w:val="00645CE8"/>
    <w:rsid w:val="0064628C"/>
    <w:rsid w:val="006500FB"/>
    <w:rsid w:val="0065214E"/>
    <w:rsid w:val="00655EE2"/>
    <w:rsid w:val="00680296"/>
    <w:rsid w:val="006853BC"/>
    <w:rsid w:val="00687389"/>
    <w:rsid w:val="006928C1"/>
    <w:rsid w:val="006D1E72"/>
    <w:rsid w:val="006D5463"/>
    <w:rsid w:val="006E015E"/>
    <w:rsid w:val="006E65D9"/>
    <w:rsid w:val="006F03D4"/>
    <w:rsid w:val="006F3A32"/>
    <w:rsid w:val="00700B1F"/>
    <w:rsid w:val="007076E7"/>
    <w:rsid w:val="007257E9"/>
    <w:rsid w:val="00740105"/>
    <w:rsid w:val="00744B1E"/>
    <w:rsid w:val="00756AD4"/>
    <w:rsid w:val="00756D9C"/>
    <w:rsid w:val="007619BD"/>
    <w:rsid w:val="00771C24"/>
    <w:rsid w:val="007776C1"/>
    <w:rsid w:val="00781863"/>
    <w:rsid w:val="00787D11"/>
    <w:rsid w:val="00792701"/>
    <w:rsid w:val="007C2D60"/>
    <w:rsid w:val="007C4857"/>
    <w:rsid w:val="007C5099"/>
    <w:rsid w:val="007D5836"/>
    <w:rsid w:val="007E5795"/>
    <w:rsid w:val="007F34A4"/>
    <w:rsid w:val="00815563"/>
    <w:rsid w:val="008240DA"/>
    <w:rsid w:val="008429E5"/>
    <w:rsid w:val="00855E69"/>
    <w:rsid w:val="00867EA4"/>
    <w:rsid w:val="00880C14"/>
    <w:rsid w:val="00880DF4"/>
    <w:rsid w:val="00897D88"/>
    <w:rsid w:val="008A0319"/>
    <w:rsid w:val="008A0ABF"/>
    <w:rsid w:val="008B41F8"/>
    <w:rsid w:val="008C210B"/>
    <w:rsid w:val="008D0732"/>
    <w:rsid w:val="008D108C"/>
    <w:rsid w:val="008D43E9"/>
    <w:rsid w:val="008E3C0E"/>
    <w:rsid w:val="008E421A"/>
    <w:rsid w:val="008E476B"/>
    <w:rsid w:val="008F0F63"/>
    <w:rsid w:val="00905929"/>
    <w:rsid w:val="00927C63"/>
    <w:rsid w:val="00932F50"/>
    <w:rsid w:val="0094637B"/>
    <w:rsid w:val="00955A78"/>
    <w:rsid w:val="009921B8"/>
    <w:rsid w:val="009C4410"/>
    <w:rsid w:val="009D4984"/>
    <w:rsid w:val="009D6901"/>
    <w:rsid w:val="009F4E19"/>
    <w:rsid w:val="00A0489C"/>
    <w:rsid w:val="00A07662"/>
    <w:rsid w:val="00A1006B"/>
    <w:rsid w:val="00A21B71"/>
    <w:rsid w:val="00A25111"/>
    <w:rsid w:val="00A3439E"/>
    <w:rsid w:val="00A368A5"/>
    <w:rsid w:val="00A37F9E"/>
    <w:rsid w:val="00A40085"/>
    <w:rsid w:val="00A47DF6"/>
    <w:rsid w:val="00A60E11"/>
    <w:rsid w:val="00A61A1D"/>
    <w:rsid w:val="00A63D35"/>
    <w:rsid w:val="00A76F37"/>
    <w:rsid w:val="00A8473C"/>
    <w:rsid w:val="00A9231C"/>
    <w:rsid w:val="00AA2532"/>
    <w:rsid w:val="00AB03E3"/>
    <w:rsid w:val="00AC64DF"/>
    <w:rsid w:val="00AC72FB"/>
    <w:rsid w:val="00AE1F88"/>
    <w:rsid w:val="00AE361F"/>
    <w:rsid w:val="00AE5370"/>
    <w:rsid w:val="00AF1AF2"/>
    <w:rsid w:val="00AF626F"/>
    <w:rsid w:val="00B247A9"/>
    <w:rsid w:val="00B435B5"/>
    <w:rsid w:val="00B4554D"/>
    <w:rsid w:val="00B565D8"/>
    <w:rsid w:val="00B5709C"/>
    <w:rsid w:val="00B5779A"/>
    <w:rsid w:val="00B64D24"/>
    <w:rsid w:val="00B66B71"/>
    <w:rsid w:val="00B7147D"/>
    <w:rsid w:val="00B75CFC"/>
    <w:rsid w:val="00B853F9"/>
    <w:rsid w:val="00B92231"/>
    <w:rsid w:val="00B93C54"/>
    <w:rsid w:val="00BA2CE6"/>
    <w:rsid w:val="00BB018B"/>
    <w:rsid w:val="00BD1747"/>
    <w:rsid w:val="00BD2B06"/>
    <w:rsid w:val="00BE367F"/>
    <w:rsid w:val="00C14973"/>
    <w:rsid w:val="00C1643D"/>
    <w:rsid w:val="00C251C5"/>
    <w:rsid w:val="00C261A9"/>
    <w:rsid w:val="00C42793"/>
    <w:rsid w:val="00C47362"/>
    <w:rsid w:val="00C601ED"/>
    <w:rsid w:val="00C775A9"/>
    <w:rsid w:val="00C82D0C"/>
    <w:rsid w:val="00CB15F0"/>
    <w:rsid w:val="00CE5A5C"/>
    <w:rsid w:val="00D14CC6"/>
    <w:rsid w:val="00D31AB7"/>
    <w:rsid w:val="00D339ED"/>
    <w:rsid w:val="00D50D23"/>
    <w:rsid w:val="00D512BB"/>
    <w:rsid w:val="00D53571"/>
    <w:rsid w:val="00D6452D"/>
    <w:rsid w:val="00D713CD"/>
    <w:rsid w:val="00D764FB"/>
    <w:rsid w:val="00DA3B1A"/>
    <w:rsid w:val="00DA3BEF"/>
    <w:rsid w:val="00DC6078"/>
    <w:rsid w:val="00DC79AD"/>
    <w:rsid w:val="00DD2075"/>
    <w:rsid w:val="00DD7302"/>
    <w:rsid w:val="00DD7C66"/>
    <w:rsid w:val="00DF2868"/>
    <w:rsid w:val="00E25A0E"/>
    <w:rsid w:val="00E557A0"/>
    <w:rsid w:val="00E67C8E"/>
    <w:rsid w:val="00E907BC"/>
    <w:rsid w:val="00EB401A"/>
    <w:rsid w:val="00EF6435"/>
    <w:rsid w:val="00F10F6B"/>
    <w:rsid w:val="00F14BF0"/>
    <w:rsid w:val="00F23697"/>
    <w:rsid w:val="00F36BB7"/>
    <w:rsid w:val="00F41488"/>
    <w:rsid w:val="00F4618D"/>
    <w:rsid w:val="00F87EAA"/>
    <w:rsid w:val="00F92B25"/>
    <w:rsid w:val="00F93D79"/>
    <w:rsid w:val="00FA05B8"/>
    <w:rsid w:val="00FB3809"/>
    <w:rsid w:val="00FD6CAB"/>
    <w:rsid w:val="00FD6EE7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EF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1E1"/>
  </w:style>
  <w:style w:type="paragraph" w:styleId="Heading1">
    <w:name w:val="heading 1"/>
    <w:basedOn w:val="Normal"/>
    <w:uiPriority w:val="9"/>
    <w:qFormat/>
    <w:rsid w:val="005F25B0"/>
    <w:pPr>
      <w:keepNext/>
      <w:spacing w:before="480"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F76DA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A5A5A5" w:themeColor="accent1" w:themeShade="BF"/>
    </w:rPr>
  </w:style>
  <w:style w:type="character" w:styleId="Emphasis">
    <w:name w:val="Emphasis"/>
    <w:basedOn w:val="DefaultParagraphFont"/>
    <w:uiPriority w:val="15"/>
    <w:qFormat/>
    <w:rsid w:val="005F25B0"/>
    <w:rPr>
      <w:rFonts w:asciiTheme="minorHAnsi" w:hAnsiTheme="minorHAnsi" w:cs="Times New Roman"/>
      <w:b/>
      <w:i w:val="0"/>
      <w:iCs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0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A5A5A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A5A5A5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A5A5A5" w:themeColor="accent1" w:themeShade="BF"/>
        <w:left w:val="single" w:sz="2" w:space="10" w:color="A5A5A5" w:themeColor="accent1" w:themeShade="BF"/>
        <w:bottom w:val="single" w:sz="2" w:space="10" w:color="A5A5A5" w:themeColor="accent1" w:themeShade="BF"/>
        <w:right w:val="single" w:sz="2" w:space="10" w:color="A5A5A5" w:themeColor="accent1" w:themeShade="BF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19191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1E1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22713"/>
    <w:pPr>
      <w:spacing w:after="0" w:line="240" w:lineRule="auto"/>
      <w:ind w:left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22713"/>
    <w:rPr>
      <w:sz w:val="16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LocationDateTime">
    <w:name w:val="LocationDateTime"/>
    <w:basedOn w:val="Normal"/>
    <w:qFormat/>
    <w:rsid w:val="00222713"/>
    <w:pPr>
      <w:framePr w:wrap="around" w:vAnchor="page" w:hAnchor="text" w:xAlign="right" w:y="318"/>
      <w:spacing w:after="0" w:line="312" w:lineRule="auto"/>
      <w:ind w:left="432" w:hanging="432"/>
    </w:pPr>
    <w:rPr>
      <w:rFonts w:asciiTheme="majorHAnsi" w:hAnsiTheme="majorHAnsi"/>
      <w:color w:val="FFFFFF" w:themeColor="background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8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5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1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jorda\AppData\Roaming\Microsoft\Templates\Double%20stripe%20agenda(2)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4D29EE-BCA5-4847-AAAA-8D9E4282C1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2F1DB-E216-4778-81B4-B4EF36CCDF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D00AEE-3F06-4626-AB25-35C6D09AE97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3CF9A439-08CB-4BF0-B5C9-E9020D59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C:\Users\grjorda\AppData\Roaming\Microsoft\Templates\Double stripe agenda(2).dotx</Template>
  <TotalTime>0</TotalTime>
  <Pages>5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2025-09-09T22:18:00Z</dcterms:created>
  <dcterms:modified xsi:type="dcterms:W3CDTF">2025-09-10T16:12:00Z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